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F3C256" w14:textId="77777777" w:rsidR="00117F2D" w:rsidRDefault="00117F2D">
      <w:pPr>
        <w:autoSpaceDE/>
        <w:spacing w:before="100" w:beforeAutospacing="1" w:after="100" w:afterAutospacing="1"/>
        <w:jc w:val="right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Nr. înregistrare ______/_________</w:t>
      </w:r>
    </w:p>
    <w:p w14:paraId="33733E20" w14:textId="77777777" w:rsidR="00117F2D" w:rsidRDefault="00117F2D">
      <w:pPr>
        <w:autoSpaceDE/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FORMULAR DE ÎNSCRIERE</w:t>
      </w:r>
    </w:p>
    <w:tbl>
      <w:tblPr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4"/>
        <w:gridCol w:w="48"/>
        <w:gridCol w:w="2520"/>
        <w:gridCol w:w="450"/>
        <w:gridCol w:w="1743"/>
        <w:gridCol w:w="237"/>
        <w:gridCol w:w="2970"/>
      </w:tblGrid>
      <w:tr w:rsidR="00000000" w14:paraId="72CA2A11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32624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Funcția publică solicitată:</w:t>
            </w:r>
          </w:p>
          <w:p w14:paraId="4A7B2F16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organizării etapei de selecție (proba scrisă):</w:t>
            </w:r>
          </w:p>
        </w:tc>
      </w:tr>
      <w:tr w:rsidR="00000000" w14:paraId="07D1245E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CCE87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Numele și prenumele candidatului:</w:t>
            </w:r>
          </w:p>
          <w:p w14:paraId="764BF0B9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Datele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de contact ale candidatului (se utilizează pentru comunicarea cu privire la concurs): </w:t>
            </w:r>
          </w:p>
          <w:p w14:paraId="5A5EE7AF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Adresa:</w:t>
            </w:r>
          </w:p>
          <w:p w14:paraId="05EB15CB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E-mail:</w:t>
            </w:r>
          </w:p>
          <w:p w14:paraId="26AFD1D5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Telefon:</w:t>
            </w:r>
          </w:p>
          <w:p w14:paraId="42119DFD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Identificator unic al candidatului:</w:t>
            </w:r>
          </w:p>
          <w:p w14:paraId="38E6C2EF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dosar de înscriere la etapa de selecție:</w:t>
            </w:r>
          </w:p>
        </w:tc>
      </w:tr>
      <w:tr w:rsidR="00000000" w14:paraId="04D48230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CDFF2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Studii </w:t>
            </w:r>
            <w:r>
              <w:rPr>
                <w:rFonts w:ascii="Times New Roman" w:hAnsi="Times New Roman"/>
                <w:sz w:val="24"/>
                <w:szCs w:val="24"/>
              </w:rPr>
              <w:t>generale și de specialitate:</w:t>
            </w:r>
          </w:p>
          <w:p w14:paraId="54D830C9" w14:textId="77777777" w:rsidR="00117F2D" w:rsidRDefault="00117F2D">
            <w:pPr>
              <w:pStyle w:val="spar1"/>
              <w:spacing w:line="276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Studii medii liceale sau postliceale:</w:t>
            </w:r>
          </w:p>
        </w:tc>
      </w:tr>
      <w:tr w:rsidR="00000000" w14:paraId="71CAC906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325E1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Instituția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211CA8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Perioada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50C6E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Diploma obținută</w:t>
            </w:r>
          </w:p>
        </w:tc>
      </w:tr>
      <w:tr w:rsidR="00000000" w14:paraId="64D0788B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EEF22" w14:textId="77777777" w:rsidR="00117F2D" w:rsidRDefault="00117F2D">
            <w:pPr>
              <w:ind w:left="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7899E3" w14:textId="77777777" w:rsidR="00117F2D" w:rsidRDefault="0011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44538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71BD90F4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D486F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09F4C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BD957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11D8D034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EE33E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08C15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AAAD7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3F59F159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8030D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Studii superioare de scurtă durată:</w:t>
            </w:r>
          </w:p>
        </w:tc>
      </w:tr>
      <w:tr w:rsidR="00000000" w14:paraId="00E3B308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CC52F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Instituția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5A4D1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Perioada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40D2CB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Diploma obținută</w:t>
            </w:r>
          </w:p>
        </w:tc>
      </w:tr>
      <w:tr w:rsidR="00000000" w14:paraId="77879BE7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7E1FE" w14:textId="77777777" w:rsidR="00117F2D" w:rsidRDefault="00117F2D">
            <w:pPr>
              <w:ind w:left="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5ADEE" w14:textId="77777777" w:rsidR="00117F2D" w:rsidRDefault="0011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E74E8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5C3734D1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4F2E4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96E5FA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176CC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5AEB3507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2256B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25E81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02C2B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156B4188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E36DC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Studii superioare de lungă durată:</w:t>
            </w:r>
          </w:p>
        </w:tc>
      </w:tr>
      <w:tr w:rsidR="00000000" w14:paraId="7F3AEF39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DCD4E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Instituția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A0D70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Perioada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2754C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Diploma obținută</w:t>
            </w:r>
          </w:p>
        </w:tc>
      </w:tr>
      <w:tr w:rsidR="00000000" w14:paraId="41ACC719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85F69" w14:textId="77777777" w:rsidR="00117F2D" w:rsidRDefault="00117F2D">
            <w:pPr>
              <w:ind w:left="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102CE" w14:textId="77777777" w:rsidR="00117F2D" w:rsidRDefault="0011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57380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2B190B49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EDC81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E1335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3C9FF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3E4362FD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2CC94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F3A89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55B7B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43617C5B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94D91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Studii universitare de masterat, doctorat sau studii postuniversitare:</w:t>
            </w:r>
          </w:p>
        </w:tc>
      </w:tr>
      <w:tr w:rsidR="00000000" w14:paraId="47884BF7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C903E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Instituția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6648D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Perioada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2C60BF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Diploma obținută</w:t>
            </w:r>
          </w:p>
        </w:tc>
      </w:tr>
      <w:tr w:rsidR="00000000" w14:paraId="019694BE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70EA2" w14:textId="77777777" w:rsidR="00117F2D" w:rsidRDefault="00117F2D">
            <w:pPr>
              <w:ind w:left="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936C5" w14:textId="77777777" w:rsidR="00117F2D" w:rsidRDefault="0011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6D5D8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2ABC2BDF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4E543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C0392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1E147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7B119F43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BE401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6B39B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538D2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1F0A83B7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7B869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Alte tipuri de studii:</w:t>
            </w:r>
          </w:p>
        </w:tc>
      </w:tr>
      <w:tr w:rsidR="00000000" w14:paraId="0D18C6A6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BC8C9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Instituția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2C7E5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Perioada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B8637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Diploma obținută</w:t>
            </w:r>
          </w:p>
        </w:tc>
      </w:tr>
      <w:tr w:rsidR="00000000" w14:paraId="654E8E33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9798B" w14:textId="77777777" w:rsidR="00117F2D" w:rsidRDefault="00117F2D">
            <w:pPr>
              <w:ind w:left="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8758E" w14:textId="77777777" w:rsidR="00117F2D" w:rsidRDefault="0011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29AEE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5820DDC0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2308B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CFB31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D7792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447E8D72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E7F40D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A86BF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FEFC7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4DA145E6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51FC9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Limbi străine</w:t>
            </w:r>
            <w:r>
              <w:rPr>
                <w:rStyle w:val="Referinnotdesubsol"/>
                <w:rFonts w:ascii="Times New Roman" w:hAnsi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000000" w14:paraId="14A500A5" w14:textId="77777777"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36744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Limba</w:t>
            </w:r>
          </w:p>
        </w:tc>
        <w:tc>
          <w:tcPr>
            <w:tcW w:w="3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D65F6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Înțelegere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D4212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Vorbire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C6CC1" w14:textId="77777777" w:rsidR="00117F2D" w:rsidRDefault="00117F2D">
            <w:pPr>
              <w:pStyle w:val="spar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Scriere</w:t>
            </w:r>
          </w:p>
        </w:tc>
      </w:tr>
      <w:tr w:rsidR="00000000" w14:paraId="7917F559" w14:textId="77777777"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6718A" w14:textId="77777777" w:rsidR="00117F2D" w:rsidRDefault="00117F2D">
            <w:pPr>
              <w:ind w:left="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E8C6F" w14:textId="77777777" w:rsidR="00117F2D" w:rsidRDefault="0011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E34E0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F31D8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7CFD7E59" w14:textId="77777777"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C4BEC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69687C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DA4F64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469D9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5A98ED16" w14:textId="77777777">
        <w:tc>
          <w:tcPr>
            <w:tcW w:w="5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E51857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38CC3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9BCF70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1B0D0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0321B48B" w14:textId="77777777">
        <w:trPr>
          <w:trHeight w:val="624"/>
        </w:trPr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C4773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Cunoștințe operare calculator</w:t>
            </w:r>
            <w:r>
              <w:rPr>
                <w:rStyle w:val="Referinnotdesubsol"/>
                <w:rFonts w:ascii="Times New Roman" w:hAnsi="Times New Roman"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2DDD42E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000" w14:paraId="12BC0D08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7E514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Cariera </w:t>
            </w:r>
            <w:r>
              <w:rPr>
                <w:rFonts w:ascii="Times New Roman" w:hAnsi="Times New Roman"/>
                <w:sz w:val="24"/>
                <w:szCs w:val="24"/>
              </w:rPr>
              <w:t>profesională</w:t>
            </w:r>
            <w:r>
              <w:rPr>
                <w:rStyle w:val="Referinnotdesubsol"/>
                <w:rFonts w:ascii="Times New Roman" w:hAnsi="Times New Roman"/>
                <w:sz w:val="24"/>
                <w:szCs w:val="24"/>
              </w:rPr>
              <w:footnoteReference w:id="3"/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000000" w14:paraId="63CE6961" w14:textId="77777777">
        <w:tc>
          <w:tcPr>
            <w:tcW w:w="2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CB170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Perioada</w:t>
            </w:r>
          </w:p>
        </w:tc>
        <w:tc>
          <w:tcPr>
            <w:tcW w:w="4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0051B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Instituția/Firma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0BA77" w14:textId="77777777" w:rsidR="00117F2D" w:rsidRDefault="00117F2D">
            <w:pPr>
              <w:pStyle w:val="spar1"/>
              <w:ind w:lef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Funcția</w:t>
            </w:r>
          </w:p>
        </w:tc>
      </w:tr>
      <w:tr w:rsidR="00000000" w14:paraId="6476A49D" w14:textId="77777777">
        <w:tc>
          <w:tcPr>
            <w:tcW w:w="2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D9BB6" w14:textId="77777777" w:rsidR="00117F2D" w:rsidRDefault="00117F2D">
            <w:pPr>
              <w:ind w:left="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3B570E" w14:textId="77777777" w:rsidR="00117F2D" w:rsidRDefault="0011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787EF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3D0077F1" w14:textId="77777777">
        <w:tc>
          <w:tcPr>
            <w:tcW w:w="2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619D1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9274A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151CD8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77FE66DE" w14:textId="77777777">
        <w:tc>
          <w:tcPr>
            <w:tcW w:w="2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61A7D" w14:textId="77777777" w:rsidR="00117F2D" w:rsidRDefault="00117F2D">
            <w:pPr>
              <w:autoSpaceDE/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30141" w14:textId="77777777" w:rsidR="00117F2D" w:rsidRDefault="00117F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3FE45" w14:textId="77777777" w:rsidR="00117F2D" w:rsidRDefault="00117F2D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0000" w14:paraId="499930E4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D4FA0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Declarații pe proprie răspundere</w:t>
            </w:r>
            <w:r>
              <w:rPr>
                <w:rStyle w:val="Referinnotdesubsol"/>
                <w:rFonts w:ascii="Times New Roman" w:hAnsi="Times New Roman"/>
                <w:b/>
                <w:bCs/>
                <w:sz w:val="24"/>
                <w:szCs w:val="24"/>
              </w:rPr>
              <w:footnoteReference w:id="4"/>
            </w:r>
          </w:p>
          <w:p w14:paraId="7AA4AC6D" w14:textId="77777777" w:rsidR="00117F2D" w:rsidRDefault="00117F2D">
            <w:pPr>
              <w:pStyle w:val="spar1"/>
              <w:ind w:left="76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Subsemnatul/a ....................................................., legitimat/ă cu CI/BI, seria ......, numărul ..........., eliberat/ă de la data de ............,</w:t>
            </w:r>
          </w:p>
          <w:p w14:paraId="1A77C2D1" w14:textId="77777777" w:rsidR="00117F2D" w:rsidRDefault="00117F2D">
            <w:pPr>
              <w:autoSpaceDE/>
              <w:ind w:left="76" w:firstLine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Cunoscând prevederile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art.465 alin. (1) lit. i) din Ordonanța de urgență a Guvernului nr. 57/2019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privind Codul administrativ, cu modificările și completările ulterioare, declar pe proprie răspundere că:</w:t>
            </w:r>
          </w:p>
          <w:p w14:paraId="7F799115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mi-a fost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75BFC591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mi-a fost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590B3E17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interzis dreptul de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ocupa o funcție publică sau de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exercita profesia ori activitatea, prin hotărâre judecătorească definitivă, în condițiile legii.</w:t>
            </w:r>
          </w:p>
          <w:p w14:paraId="1F59E049" w14:textId="77777777" w:rsidR="00117F2D" w:rsidRDefault="00117F2D">
            <w:pPr>
              <w:autoSpaceDE/>
              <w:ind w:left="76" w:firstLine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Cunoscând prevederile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 465 alin. (1) lit. h) din Ordonanța de urgență a Guvernului nr. 57/2019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>, cu modificările și completările ulterioare, declar pe proprie răspundere că:</w:t>
            </w:r>
          </w:p>
          <w:p w14:paraId="55FE0186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am săvârșit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0C8D4394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am săvârșit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22664CB3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fapte de natura celor înscrise în cazierul judiciar și pentru care nu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intervenit reabilitarea, amnistia post-condamnatorie sau dezincriminarea faptei, în condițiile legii.</w:t>
            </w:r>
          </w:p>
        </w:tc>
      </w:tr>
      <w:tr w:rsidR="00000000" w14:paraId="25984C2B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567B5" w14:textId="77777777" w:rsidR="00117F2D" w:rsidRDefault="00117F2D">
            <w:pPr>
              <w:autoSpaceDE/>
              <w:ind w:left="76" w:firstLine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Cunoscând prevederile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 465 alin. (1) lit. j) din Ordonanța de urgență a Guvernului nr.57/2019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>, cu modificările și completările ulterioare, declar pe proprie răspundere că în ultimii 3 ani:</w:t>
            </w:r>
          </w:p>
        </w:tc>
      </w:tr>
      <w:tr w:rsidR="00000000" w14:paraId="506554A6" w14:textId="77777777">
        <w:tc>
          <w:tcPr>
            <w:tcW w:w="5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AED70D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am fost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7CE7DC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am fost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</w:tc>
        <w:tc>
          <w:tcPr>
            <w:tcW w:w="54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7D077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destituit/ă </w:t>
            </w:r>
            <w:r>
              <w:rPr>
                <w:rFonts w:ascii="Times New Roman" w:hAnsi="Times New Roman"/>
                <w:sz w:val="24"/>
                <w:szCs w:val="24"/>
              </w:rPr>
              <w:t>dintr-o funcție publică,</w:t>
            </w:r>
          </w:p>
        </w:tc>
      </w:tr>
      <w:tr w:rsidR="00000000" w14:paraId="2C8B5C64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D420A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i/sau</w:t>
            </w:r>
          </w:p>
        </w:tc>
      </w:tr>
      <w:tr w:rsidR="00000000" w14:paraId="086C31E5" w14:textId="77777777">
        <w:tc>
          <w:tcPr>
            <w:tcW w:w="5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642B3C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mi-a încetat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DBA4DF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mi-a încetat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0F50AD19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pentru motive disciplinare.</w:t>
            </w:r>
          </w:p>
        </w:tc>
        <w:tc>
          <w:tcPr>
            <w:tcW w:w="54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0D4065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contractul individual de muncă</w:t>
            </w:r>
          </w:p>
        </w:tc>
      </w:tr>
      <w:tr w:rsidR="00000000" w14:paraId="04D71BCF" w14:textId="77777777">
        <w:tc>
          <w:tcPr>
            <w:tcW w:w="104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2D171" w14:textId="77777777" w:rsidR="00117F2D" w:rsidRDefault="00117F2D">
            <w:pPr>
              <w:autoSpaceDE/>
              <w:ind w:left="76" w:firstLine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Cunoscând prevederile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art. 465 alin. (1) lit. k) din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Ordonanța de urgență a Guvernului nr. 57/2019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>, cu modificările și completările ulterioare, declar pe proprie răspundere că:</w:t>
            </w:r>
          </w:p>
          <w:p w14:paraId="01E9BF2F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am fost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7F582D76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am fost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74D4FB55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lucrător al Securității sau colaborator al acesteia, în condițiile prevăzute de legislația specifică.</w:t>
            </w:r>
            <w:r>
              <w:rPr>
                <w:rStyle w:val="Referinnotdesubsol"/>
                <w:rFonts w:ascii="Times New Roman" w:hAnsi="Times New Roman"/>
                <w:sz w:val="24"/>
                <w:szCs w:val="24"/>
              </w:rPr>
              <w:footnoteReference w:id="5"/>
            </w:r>
          </w:p>
          <w:p w14:paraId="29BAD933" w14:textId="77777777" w:rsidR="00117F2D" w:rsidRDefault="00117F2D">
            <w:pPr>
              <w:pStyle w:val="spar1"/>
              <w:ind w:left="76" w:firstLine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Cunoscând prevederile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 4 pct. 2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și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11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 6 alin. (1) lit. a)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și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 7 din Regulamentul (UE) 2016/679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al Parlamentului European și al Consiliului din 27 aprilie 2016 privind protecția persoanelor fizice în ceea ce privește prelucrarea datelor cu caracter personal și privind libera circulație </w:t>
            </w:r>
            <w:proofErr w:type="gramStart"/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acestor date și de abrogare a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Directivei 95/46/CE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(Regulamentul general privind protecția datelor), în ceea ce privește consimțământul cu privire la prelucrarea datelor cu caracter personal</w:t>
            </w:r>
            <w:r>
              <w:rPr>
                <w:rStyle w:val="Referinnotdesubsol"/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footnoteReference w:id="6"/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>, declar următoarele:</w:t>
            </w:r>
          </w:p>
          <w:p w14:paraId="002B53F8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îmi exprim consimțământul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19410DCA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îmi exprim consimțământul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6FBAB6CD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cu privire la termenii și condițiile de organizare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etapei de selecție, prelucrarea datelor cu caracter personal cuprinse în prezentul formular, respectiv cu privire la acordul de a primi notificări transmise prin platforma informatică de concurs, după caz.</w:t>
            </w:r>
          </w:p>
          <w:p w14:paraId="6903DC6C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îmi exprim consimțământul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542C1AB0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îmi exprim consimțământul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3B08AAA7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ca instituția organizatoare a concursului să solicite organelor abilitate în condițiile legii, extrasul de pe cazierul judiciar cu scopul angajării, cunoscând că pot reveni oricând asupra consimțământului acordat prin prezenta.</w:t>
            </w:r>
          </w:p>
          <w:p w14:paraId="5687A4E7" w14:textId="77777777" w:rsidR="00117F2D" w:rsidRDefault="00117F2D">
            <w:pPr>
              <w:autoSpaceDE/>
              <w:ind w:left="76" w:firstLine="4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În baza prevederilor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 87 alin. (4)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și 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  <w:u w:val="single"/>
              </w:rPr>
              <w:t>art. 89 alin. (3) din Legea nr. 448/2006</w:t>
            </w:r>
            <w:r>
              <w:rPr>
                <w:rStyle w:val="spar5"/>
                <w:rFonts w:ascii="Times New Roman" w:eastAsia="Times New Roman" w:hAnsi="Times New Roman"/>
                <w:sz w:val="24"/>
                <w:szCs w:val="24"/>
              </w:rPr>
              <w:t xml:space="preserve"> privind protecția și promovarea drepturilor persoanelor cu handicap, republicată, cu modificările și completările ulterioare, ca persoană cu dizabilități:</w:t>
            </w:r>
          </w:p>
          <w:p w14:paraId="2CCE22C3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solicit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7B185B71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solicit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7078FEA0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adaptarea rezonabilă a condițiilor de desfășurare a concursului.</w:t>
            </w:r>
          </w:p>
          <w:p w14:paraId="6CCD34A3" w14:textId="77777777" w:rsidR="00117F2D" w:rsidRDefault="00117F2D">
            <w:pPr>
              <w:pStyle w:val="spar1"/>
              <w:ind w:left="76"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 asemenea, </w:t>
            </w:r>
            <w:r>
              <w:rPr>
                <w:rFonts w:ascii="Times New Roman" w:hAnsi="Times New Roman"/>
                <w:sz w:val="24"/>
                <w:szCs w:val="24"/>
              </w:rPr>
              <w:t>formulez următoarele propuneri privind instrumentele necesare pentru asigurarea accesibilității probelor de concurs:</w:t>
            </w:r>
          </w:p>
          <w:p w14:paraId="17693C71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îmi exprim consimțământul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3B406BD4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nu îmi exprim consimțământul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[ ]</w:t>
            </w:r>
            <w:proofErr w:type="gramEnd"/>
          </w:p>
          <w:p w14:paraId="3175875F" w14:textId="77777777" w:rsidR="00117F2D" w:rsidRDefault="00117F2D">
            <w:pPr>
              <w:pStyle w:val="spar1"/>
              <w:ind w:left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cu privire la prelucrarea ulterioară a datelor cu caracter personal în scopuri statistice și de cercetare.</w:t>
            </w:r>
          </w:p>
        </w:tc>
      </w:tr>
    </w:tbl>
    <w:p w14:paraId="4B5294F0" w14:textId="77777777" w:rsidR="00117F2D" w:rsidRDefault="00117F2D">
      <w:pPr>
        <w:autoSpaceDE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lastRenderedPageBreak/>
        <w:t xml:space="preserve">Cunoscând prevederile </w:t>
      </w:r>
      <w:hyperlink w:history="1">
        <w:r>
          <w:rPr>
            <w:rFonts w:ascii="Times New Roman" w:eastAsia="Times New Roman" w:hAnsi="Times New Roman"/>
            <w:b/>
            <w:bCs/>
            <w:sz w:val="24"/>
            <w:szCs w:val="24"/>
            <w:u w:val="single"/>
            <w:lang w:val="ro-RO"/>
          </w:rPr>
          <w:t>art. 326 din Codul penal</w:t>
        </w:r>
      </w:hyperlink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cu privire la falsul în declarații, declar pe proprie răspundere că datele furnizate în acest formular sunt adevărate.</w:t>
      </w:r>
    </w:p>
    <w:p w14:paraId="3A2892A1" w14:textId="77777777" w:rsidR="00117F2D" w:rsidRDefault="00117F2D">
      <w:pPr>
        <w:autoSpaceDE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18E035A" w14:textId="77777777" w:rsidR="00117F2D" w:rsidRDefault="00117F2D">
      <w:pPr>
        <w:autoSpaceDE/>
        <w:spacing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237DDF" wp14:editId="6CA0963F">
                <wp:simplePos x="0" y="0"/>
                <wp:positionH relativeFrom="column">
                  <wp:posOffset>4003675</wp:posOffset>
                </wp:positionH>
                <wp:positionV relativeFrom="paragraph">
                  <wp:posOffset>179070</wp:posOffset>
                </wp:positionV>
                <wp:extent cx="2070100" cy="453390"/>
                <wp:effectExtent l="0" t="0" r="0" b="6350"/>
                <wp:wrapSquare wrapText="bothSides"/>
                <wp:docPr id="1239947685" name="Casetă text 1239947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453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EEBE9" w14:textId="77777777" w:rsidR="00117F2D" w:rsidRDefault="00117F2D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Semnătura,</w:t>
                            </w:r>
                          </w:p>
                          <w:p w14:paraId="3E7D0391" w14:textId="77777777" w:rsidR="00117F2D" w:rsidRDefault="00117F2D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237DDF" id="_x0000_t202" coordsize="21600,21600" o:spt="202" path="m,l,21600r21600,l21600,xe">
                <v:stroke joinstyle="miter"/>
                <v:path gradientshapeok="t" o:connecttype="rect"/>
              </v:shapetype>
              <v:shape id="Casetă text 1239947685" o:spid="_x0000_s1026" type="#_x0000_t202" style="position:absolute;margin-left:315.25pt;margin-top:14.1pt;width:163pt;height:35.7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" filled="f" stroked="f">
                <v:textbox style="mso-fit-shape-to-text:t">
                  <w:txbxContent>
                    <w:p w14:paraId="130EEBE9" w14:textId="77777777" w:rsidR="00117F2D" w:rsidRDefault="00117F2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Semnătura,</w:t>
                      </w:r>
                    </w:p>
                    <w:p w14:paraId="3E7D0391" w14:textId="77777777" w:rsidR="00117F2D" w:rsidRDefault="00117F2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B0DE9B" wp14:editId="0758C1F2">
                <wp:simplePos x="0" y="0"/>
                <wp:positionH relativeFrom="column">
                  <wp:posOffset>379095</wp:posOffset>
                </wp:positionH>
                <wp:positionV relativeFrom="paragraph">
                  <wp:posOffset>181610</wp:posOffset>
                </wp:positionV>
                <wp:extent cx="2070100" cy="453390"/>
                <wp:effectExtent l="0" t="0" r="0" b="6350"/>
                <wp:wrapSquare wrapText="bothSides"/>
                <wp:docPr id="1436772006" name="Casetă text 1436772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453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FBFD0" w14:textId="77777777" w:rsidR="00117F2D" w:rsidRDefault="00117F2D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Data,</w:t>
                            </w:r>
                          </w:p>
                          <w:p w14:paraId="648E56A4" w14:textId="77777777" w:rsidR="00117F2D" w:rsidRDefault="00117F2D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0DE9B" id="Casetă text 1436772006" o:spid="_x0000_s1027" type="#_x0000_t202" style="position:absolute;margin-left:29.85pt;margin-top:14.3pt;width:163pt;height:35.7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" filled="f" stroked="f">
                <v:textbox style="mso-fit-shape-to-text:t">
                  <w:txbxContent>
                    <w:p w14:paraId="2D9FBFD0" w14:textId="77777777" w:rsidR="00117F2D" w:rsidRDefault="00117F2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Data,</w:t>
                      </w:r>
                    </w:p>
                    <w:p w14:paraId="648E56A4" w14:textId="77777777" w:rsidR="00117F2D" w:rsidRDefault="00117F2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00000">
      <w:headerReference w:type="first" r:id="rId7"/>
      <w:pgSz w:w="11906" w:h="16838"/>
      <w:pgMar w:top="720" w:right="746" w:bottom="12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4764B" w14:textId="77777777" w:rsidR="00117F2D" w:rsidRDefault="00117F2D">
      <w:r>
        <w:separator/>
      </w:r>
    </w:p>
  </w:endnote>
  <w:endnote w:type="continuationSeparator" w:id="0">
    <w:p w14:paraId="5787EE3E" w14:textId="77777777" w:rsidR="00117F2D" w:rsidRDefault="0011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can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1C758" w14:textId="77777777" w:rsidR="00117F2D" w:rsidRDefault="00117F2D">
      <w:r>
        <w:separator/>
      </w:r>
    </w:p>
  </w:footnote>
  <w:footnote w:type="continuationSeparator" w:id="0">
    <w:p w14:paraId="6BC3EFF7" w14:textId="77777777" w:rsidR="00117F2D" w:rsidRDefault="00117F2D">
      <w:r>
        <w:continuationSeparator/>
      </w:r>
    </w:p>
  </w:footnote>
  <w:footnote w:id="1">
    <w:p w14:paraId="52D10653" w14:textId="77777777" w:rsidR="00117F2D" w:rsidRDefault="00117F2D">
      <w:pPr>
        <w:pStyle w:val="Textnotdesubsol"/>
        <w:rPr>
          <w:rFonts w:ascii="Times New Roman" w:hAnsi="Times New Roman"/>
          <w:lang w:val="ro-RO"/>
        </w:rPr>
      </w:pPr>
      <w:r>
        <w:rPr>
          <w:rStyle w:val="Referinnotdesubsol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Se menționează nivelul prin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raportare la Cadrul european comun de referință pentru limbi străine.</w:t>
      </w:r>
    </w:p>
  </w:footnote>
  <w:footnote w:id="2">
    <w:p w14:paraId="37EC8A47" w14:textId="77777777" w:rsidR="00117F2D" w:rsidRDefault="00117F2D">
      <w:pPr>
        <w:pStyle w:val="Textnotdesubsol"/>
        <w:rPr>
          <w:rFonts w:ascii="Times New Roman" w:hAnsi="Times New Roman"/>
          <w:lang w:val="ro-RO"/>
        </w:rPr>
      </w:pPr>
      <w:r>
        <w:rPr>
          <w:rStyle w:val="Referinnotdesubsol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Se va completa cu indicarea sistemelor de operare, editare sau orice alte categorii de programe IT pentru </w:t>
      </w:r>
      <w:r>
        <w:rPr>
          <w:rFonts w:ascii="Times New Roman" w:hAnsi="Times New Roman"/>
        </w:rPr>
        <w:t>care există competențe de utilizare, precum și, dacă este cazul, cu informații</w:t>
      </w:r>
      <w:r>
        <w:rPr>
          <w:rFonts w:ascii="Times New Roman" w:hAnsi="Times New Roman"/>
        </w:rPr>
        <w:t xml:space="preserve"> despre diplomele, certificatele sau alte documente relevante care atestă </w:t>
      </w:r>
      <w:r>
        <w:rPr>
          <w:rFonts w:ascii="Times New Roman" w:hAnsi="Times New Roman"/>
        </w:rPr>
        <w:t>deținerea respectivelor competențe.</w:t>
      </w:r>
    </w:p>
  </w:footnote>
  <w:footnote w:id="3">
    <w:p w14:paraId="08819465" w14:textId="77777777" w:rsidR="00117F2D" w:rsidRDefault="00117F2D">
      <w:pPr>
        <w:pStyle w:val="Textnotdesubsol"/>
        <w:rPr>
          <w:rFonts w:ascii="Times New Roman" w:hAnsi="Times New Roman"/>
          <w:lang w:val="ro-RO"/>
        </w:rPr>
      </w:pPr>
      <w:r>
        <w:rPr>
          <w:rStyle w:val="Referinnotdesubsol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Se vor menționa în ordine invers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cronologică informațiile despre activitatea profesională actuală și anterioară.</w:t>
      </w:r>
    </w:p>
  </w:footnote>
  <w:footnote w:id="4">
    <w:p w14:paraId="6E26AEEB" w14:textId="77777777" w:rsidR="00117F2D" w:rsidRDefault="00117F2D">
      <w:pPr>
        <w:pStyle w:val="Textnotdesubsol"/>
        <w:rPr>
          <w:rFonts w:ascii="Times New Roman" w:hAnsi="Times New Roman"/>
          <w:lang w:val="ro-RO"/>
        </w:rPr>
      </w:pPr>
      <w:r>
        <w:rPr>
          <w:rStyle w:val="Referinnotdesubsol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Se va bifa cu „X” varianta de </w:t>
      </w:r>
      <w:r>
        <w:rPr>
          <w:rFonts w:ascii="Times New Roman" w:hAnsi="Times New Roman"/>
        </w:rPr>
        <w:t>răspuns pentru care candidatul își asumă răspunderea declarării.</w:t>
      </w:r>
    </w:p>
  </w:footnote>
  <w:footnote w:id="5">
    <w:p w14:paraId="5D117178" w14:textId="77777777" w:rsidR="00117F2D" w:rsidRDefault="00117F2D">
      <w:pPr>
        <w:pStyle w:val="Textnotdesubsol"/>
        <w:rPr>
          <w:rFonts w:ascii="Times New Roman" w:hAnsi="Times New Roman"/>
          <w:lang w:val="ro-RO"/>
        </w:rPr>
      </w:pPr>
      <w:r>
        <w:rPr>
          <w:rStyle w:val="Referinnotdesubsol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Se va completa numai în cazul în </w:t>
      </w:r>
      <w:r>
        <w:rPr>
          <w:rFonts w:ascii="Times New Roman" w:hAnsi="Times New Roman"/>
        </w:rPr>
        <w:t>care la dosar nu se depune adeverința care să ateste lipsa calității 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lucrător al Securității sau colaborator al acesteia, emisă în condițiile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prevăzute de legislația specifică sau în situația în care candidatul nu solicită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expres preluarea informațiilor direct de la autoritatea sau instituția publică</w:t>
      </w:r>
      <w:r>
        <w:rPr>
          <w:rFonts w:ascii="Times New Roman" w:hAnsi="Times New Roman"/>
        </w:rPr>
        <w:t xml:space="preserve"> competentă.</w:t>
      </w:r>
    </w:p>
  </w:footnote>
  <w:footnote w:id="6">
    <w:p w14:paraId="013AEB6E" w14:textId="77777777" w:rsidR="00117F2D" w:rsidRDefault="00117F2D">
      <w:pPr>
        <w:pStyle w:val="Textnotdesubsol"/>
        <w:rPr>
          <w:rFonts w:ascii="Times New Roman" w:hAnsi="Times New Roman"/>
          <w:lang w:val="ro-RO"/>
        </w:rPr>
      </w:pPr>
      <w:r>
        <w:rPr>
          <w:rStyle w:val="Referinnotdesubsol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Se va bifa cu „X” varianta de răspuns pentru care candidatul optează; pentru comunicarea electronică va fi folosită adresa de e-mail indicată de candidat în prezentul formular.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3722" w14:textId="77777777" w:rsidR="00117F2D" w:rsidRDefault="00117F2D">
    <w:pPr>
      <w:pStyle w:val="Antet"/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61312" behindDoc="0" locked="0" layoutInCell="1" allowOverlap="1" wp14:anchorId="6360FD6F" wp14:editId="1AE7659E">
              <wp:simplePos x="0" y="0"/>
              <wp:positionH relativeFrom="page">
                <wp:posOffset>-66675</wp:posOffset>
              </wp:positionH>
              <wp:positionV relativeFrom="paragraph">
                <wp:posOffset>721359</wp:posOffset>
              </wp:positionV>
              <wp:extent cx="7848600" cy="0"/>
              <wp:effectExtent l="0" t="0" r="0" b="0"/>
              <wp:wrapNone/>
              <wp:docPr id="91710258" name="Conector drept 91710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848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71A38F" id="Conector drept 91710258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margin" from="-5.25pt,56.8pt" to="612.75pt,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" strokecolor="#4472c4 [3204]" strokeweight=".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320D28" wp14:editId="2D2F7832">
              <wp:simplePos x="0" y="0"/>
              <wp:positionH relativeFrom="page">
                <wp:align>center</wp:align>
              </wp:positionH>
              <wp:positionV relativeFrom="paragraph">
                <wp:posOffset>-357505</wp:posOffset>
              </wp:positionV>
              <wp:extent cx="4352290" cy="1014730"/>
              <wp:effectExtent l="0" t="0" r="0" b="0"/>
              <wp:wrapNone/>
              <wp:docPr id="1051711917" name="Casetă text 10517119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52290" cy="101473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1C47D8E" w14:textId="77777777" w:rsidR="00117F2D" w:rsidRDefault="00117F2D">
                          <w:pPr>
                            <w:pStyle w:val="Ante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36"/>
                            </w:rPr>
                            <w:t>COMUNA APAHIDA</w:t>
                          </w:r>
                        </w:p>
                        <w:p w14:paraId="4A119956" w14:textId="77777777" w:rsidR="00117F2D" w:rsidRDefault="00117F2D">
                          <w:pPr>
                            <w:pStyle w:val="Antet"/>
                            <w:jc w:val="center"/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  <w:t xml:space="preserve">Apahida,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  <w:t>str. Libertății, nr. 122, jud. Cluj, ROMÂNIA</w:t>
                          </w:r>
                        </w:p>
                        <w:p w14:paraId="20344F89" w14:textId="77777777" w:rsidR="00117F2D" w:rsidRDefault="00117F2D">
                          <w:pPr>
                            <w:pStyle w:val="Antet"/>
                            <w:jc w:val="center"/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  <w:t>CUI 4485243</w:t>
                          </w:r>
                        </w:p>
                        <w:p w14:paraId="11DC05B3" w14:textId="77777777" w:rsidR="00117F2D" w:rsidRDefault="00117F2D">
                          <w:pPr>
                            <w:pStyle w:val="Antet"/>
                            <w:jc w:val="center"/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  <w:t>Tel. 0264-231777/fax: 0264-231475</w:t>
                          </w:r>
                        </w:p>
                        <w:p w14:paraId="40D37014" w14:textId="77777777" w:rsidR="00117F2D" w:rsidRDefault="00117F2D">
                          <w:pPr>
                            <w:pStyle w:val="Antet"/>
                            <w:jc w:val="center"/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  <w:t xml:space="preserve">e-mail: </w:t>
                          </w:r>
                          <w:hyperlink r:id="rId1" w:history="1">
                            <w:r>
                              <w:rPr>
                                <w:rStyle w:val="Hyperlink1"/>
                                <w:rFonts w:ascii="Times New Roman" w:hAnsi="Times New Roman"/>
                                <w:sz w:val="24"/>
                                <w:szCs w:val="36"/>
                              </w:rPr>
                              <w:t>apahida_cj@yahoo.com/web</w:t>
                            </w:r>
                          </w:hyperlink>
                          <w:r>
                            <w:rPr>
                              <w:rFonts w:ascii="Times New Roman" w:hAnsi="Times New Roman"/>
                              <w:sz w:val="24"/>
                              <w:szCs w:val="36"/>
                            </w:rPr>
                            <w:t xml:space="preserve">:www.primaria-apahida.ro </w:t>
                          </w:r>
                        </w:p>
                        <w:p w14:paraId="0A7F971F" w14:textId="77777777" w:rsidR="00117F2D" w:rsidRDefault="00117F2D">
                          <w:pPr>
                            <w:rPr>
                              <w:rFonts w:ascii="Times New Roman" w:hAnsi="Times New Roman"/>
                              <w:sz w:val="24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2"/>
                            </w:rPr>
                            <w:t>_________________________</w:t>
                          </w:r>
                        </w:p>
                        <w:p w14:paraId="5BD52A4C" w14:textId="77777777" w:rsidR="00117F2D" w:rsidRDefault="00117F2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320D28" id="_x0000_t202" coordsize="21600,21600" o:spt="202" path="m,l,21600r21600,l21600,xe">
              <v:stroke joinstyle="miter"/>
              <v:path gradientshapeok="t" o:connecttype="rect"/>
            </v:shapetype>
            <v:shape id="Casetă text 1051711917" o:spid="_x0000_s1028" type="#_x0000_t202" style="position:absolute;margin-left:0;margin-top:-28.15pt;width:342.7pt;height:79.9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" fillcolor="window" stroked="f" strokeweight=".5pt">
              <v:textbox>
                <w:txbxContent>
                  <w:p w14:paraId="61C47D8E" w14:textId="77777777" w:rsidR="00117F2D" w:rsidRDefault="00117F2D">
                    <w:pPr>
                      <w:pStyle w:val="Antet"/>
                      <w:jc w:val="center"/>
                      <w:rPr>
                        <w:rFonts w:ascii="Times New Roman" w:hAnsi="Times New Roman"/>
                        <w:b/>
                        <w:bCs/>
                        <w:sz w:val="24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24"/>
                        <w:szCs w:val="36"/>
                      </w:rPr>
                      <w:t>COMUNA APAHIDA</w:t>
                    </w:r>
                  </w:p>
                  <w:p w14:paraId="4A119956" w14:textId="77777777" w:rsidR="00117F2D" w:rsidRDefault="00117F2D">
                    <w:pPr>
                      <w:pStyle w:val="Antet"/>
                      <w:jc w:val="center"/>
                      <w:rPr>
                        <w:rFonts w:ascii="Times New Roman" w:hAnsi="Times New Roman"/>
                        <w:sz w:val="24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36"/>
                      </w:rPr>
                      <w:t xml:space="preserve">Apahida, </w:t>
                    </w:r>
                    <w:r>
                      <w:rPr>
                        <w:rFonts w:ascii="Times New Roman" w:hAnsi="Times New Roman"/>
                        <w:sz w:val="24"/>
                        <w:szCs w:val="36"/>
                      </w:rPr>
                      <w:t>str. Libertății, nr. 122, jud. Cluj, ROMÂNIA</w:t>
                    </w:r>
                  </w:p>
                  <w:p w14:paraId="20344F89" w14:textId="77777777" w:rsidR="00117F2D" w:rsidRDefault="00117F2D">
                    <w:pPr>
                      <w:pStyle w:val="Antet"/>
                      <w:jc w:val="center"/>
                      <w:rPr>
                        <w:rFonts w:ascii="Times New Roman" w:hAnsi="Times New Roman"/>
                        <w:sz w:val="24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36"/>
                      </w:rPr>
                      <w:t>CUI 4485243</w:t>
                    </w:r>
                  </w:p>
                  <w:p w14:paraId="11DC05B3" w14:textId="77777777" w:rsidR="00117F2D" w:rsidRDefault="00117F2D">
                    <w:pPr>
                      <w:pStyle w:val="Antet"/>
                      <w:jc w:val="center"/>
                      <w:rPr>
                        <w:rFonts w:ascii="Times New Roman" w:hAnsi="Times New Roman"/>
                        <w:sz w:val="24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36"/>
                      </w:rPr>
                      <w:t>Tel. 0264-231777/fax: 0264-231475</w:t>
                    </w:r>
                  </w:p>
                  <w:p w14:paraId="40D37014" w14:textId="77777777" w:rsidR="00117F2D" w:rsidRDefault="00117F2D">
                    <w:pPr>
                      <w:pStyle w:val="Antet"/>
                      <w:jc w:val="center"/>
                      <w:rPr>
                        <w:rFonts w:ascii="Times New Roman" w:hAnsi="Times New Roman"/>
                        <w:sz w:val="24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36"/>
                      </w:rPr>
                      <w:t xml:space="preserve">e-mail: </w:t>
                    </w:r>
                    <w:hyperlink r:id="rId2" w:history="1">
                      <w:r>
                        <w:rPr>
                          <w:rStyle w:val="Hyperlink1"/>
                          <w:rFonts w:ascii="Times New Roman" w:hAnsi="Times New Roman"/>
                          <w:sz w:val="24"/>
                          <w:szCs w:val="36"/>
                        </w:rPr>
                        <w:t>apahida_cj@yahoo.com/web</w:t>
                      </w:r>
                    </w:hyperlink>
                    <w:r>
                      <w:rPr>
                        <w:rFonts w:ascii="Times New Roman" w:hAnsi="Times New Roman"/>
                        <w:sz w:val="24"/>
                        <w:szCs w:val="36"/>
                      </w:rPr>
                      <w:t xml:space="preserve">:www.primaria-apahida.ro </w:t>
                    </w:r>
                  </w:p>
                  <w:p w14:paraId="0A7F971F" w14:textId="77777777" w:rsidR="00117F2D" w:rsidRDefault="00117F2D">
                    <w:pPr>
                      <w:rPr>
                        <w:rFonts w:ascii="Times New Roman" w:hAnsi="Times New Roman"/>
                        <w:sz w:val="24"/>
                        <w:szCs w:val="22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2"/>
                      </w:rPr>
                      <w:t>_________________________</w:t>
                    </w:r>
                  </w:p>
                  <w:p w14:paraId="5BD52A4C" w14:textId="77777777" w:rsidR="00117F2D" w:rsidRDefault="00117F2D"/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122E6A4" wp14:editId="02F6D834">
          <wp:simplePos x="0" y="0"/>
          <wp:positionH relativeFrom="column">
            <wp:posOffset>6134100</wp:posOffset>
          </wp:positionH>
          <wp:positionV relativeFrom="paragraph">
            <wp:posOffset>-323850</wp:posOffset>
          </wp:positionV>
          <wp:extent cx="636905" cy="921385"/>
          <wp:effectExtent l="0" t="0" r="0" b="0"/>
          <wp:wrapTopAndBottom/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921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attachedTemplate r:id="rId1"/>
  <w:defaultTabStop w:val="708"/>
  <w:hyphenationZone w:val="420"/>
  <w:doNotHyphenateCaps/>
  <w:drawingGridHorizontalSpacing w:val="0"/>
  <w:drawingGridVerticalSpacing w:val="0"/>
  <w:characterSpacingControl w:val="doNotCompress"/>
  <w:hdrShapeDefaults>
    <o:shapedefaults v:ext="edit" spidmax="3076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93"/>
    <w:rsid w:val="00117F2D"/>
    <w:rsid w:val="00892F93"/>
    <w:rsid w:val="00B3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2"/>
    </o:shapelayout>
  </w:shapeDefaults>
  <w:decimalSymbol w:val="."/>
  <w:listSeparator w:val=","/>
  <w14:docId w14:val="2C2A9682"/>
  <w15:chartTrackingRefBased/>
  <w15:docId w15:val="{50001DB7-FF2C-49A2-AB5C-BCC99B8A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Verdana" w:eastAsia="Verdana" w:hAnsi="Verdana"/>
      <w:sz w:val="18"/>
      <w:szCs w:val="1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Pr>
      <w:color w:val="800080"/>
      <w:u w:val="single"/>
    </w:rPr>
  </w:style>
  <w:style w:type="character" w:styleId="CitareHTML">
    <w:name w:val="HTML Cite"/>
    <w:basedOn w:val="Fontdeparagrafimplicit"/>
    <w:uiPriority w:val="99"/>
    <w:semiHidden/>
    <w:unhideWhenUsed/>
    <w:rPr>
      <w:i/>
      <w:iCs/>
      <w:shd w:val="clear" w:color="auto" w:fill="FFFF00"/>
    </w:rPr>
  </w:style>
  <w:style w:type="paragraph" w:customStyle="1" w:styleId="msonormal0">
    <w:name w:val="msonorma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locked/>
    <w:rPr>
      <w:rFonts w:ascii="Verdana" w:eastAsia="Verdana" w:hAnsi="Verdana" w:hint="default"/>
    </w:r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locked/>
    <w:rPr>
      <w:rFonts w:ascii="Verdana" w:eastAsia="Verdana" w:hAnsi="Verdana" w:hint="default"/>
      <w:sz w:val="18"/>
      <w:szCs w:val="16"/>
    </w:rPr>
  </w:style>
  <w:style w:type="paragraph" w:styleId="Subsol">
    <w:name w:val="footer"/>
    <w:basedOn w:val="Normal"/>
    <w:link w:val="SubsolCaracter"/>
    <w:uiPriority w:val="99"/>
    <w:semiHidden/>
    <w:unhideWhenUsed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locked/>
    <w:rPr>
      <w:rFonts w:ascii="Verdana" w:eastAsia="Verdana" w:hAnsi="Verdana" w:hint="default"/>
      <w:sz w:val="18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tagcollapsed">
    <w:name w:val="tag_collapsed"/>
    <w:basedOn w:val="Normal"/>
    <w:uiPriority w:val="99"/>
    <w:semiHidden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EEEEFF"/>
      <w:autoSpaceDE/>
      <w:autoSpaceDN/>
      <w:spacing w:before="100" w:beforeAutospacing="1" w:after="100" w:afterAutospacing="1"/>
      <w:ind w:right="72"/>
    </w:pPr>
    <w:rPr>
      <w:rFonts w:ascii="Arial" w:eastAsiaTheme="minorEastAsia" w:hAnsi="Arial" w:cs="Arial"/>
      <w:vanish/>
      <w:szCs w:val="18"/>
    </w:rPr>
  </w:style>
  <w:style w:type="paragraph" w:customStyle="1" w:styleId="semt">
    <w:name w:val="s_emt"/>
    <w:basedOn w:val="Normal"/>
    <w:uiPriority w:val="99"/>
    <w:semiHidden/>
    <w:pPr>
      <w:autoSpaceDE/>
      <w:autoSpaceDN/>
      <w:spacing w:before="100" w:beforeAutospacing="1" w:after="100" w:afterAutospacing="1"/>
      <w:ind w:left="144"/>
    </w:pPr>
    <w:rPr>
      <w:rFonts w:ascii="Times New Roman" w:eastAsiaTheme="minorEastAsia" w:hAnsi="Times New Roman"/>
      <w:sz w:val="24"/>
      <w:szCs w:val="24"/>
    </w:rPr>
  </w:style>
  <w:style w:type="paragraph" w:customStyle="1" w:styleId="spar">
    <w:name w:val="s_par"/>
    <w:basedOn w:val="Normal"/>
    <w:uiPriority w:val="99"/>
    <w:semiHidden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ntashort">
    <w:name w:val="s_nta_short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nccshort">
    <w:name w:val="s_ncc_short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lit">
    <w:name w:val="s_lit"/>
    <w:basedOn w:val="Normal"/>
    <w:uiPriority w:val="99"/>
    <w:semiHidden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litshort">
    <w:name w:val="s_lit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aln">
    <w:name w:val="s_aln"/>
    <w:basedOn w:val="Normal"/>
    <w:uiPriority w:val="99"/>
    <w:semiHidden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lnshort">
    <w:name w:val="s_aln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lin">
    <w:name w:val="s_lin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inshort">
    <w:name w:val="s_lin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pct">
    <w:name w:val="s_pct"/>
    <w:basedOn w:val="Normal"/>
    <w:uiPriority w:val="99"/>
    <w:semiHidden/>
    <w:pPr>
      <w:pBdr>
        <w:top w:val="dotted" w:sz="6" w:space="0" w:color="FEFEFE"/>
        <w:left w:val="dotted" w:sz="6" w:space="19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pctshort">
    <w:name w:val="s_pct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aelementcenter">
    <w:name w:val="a_element_center"/>
    <w:basedOn w:val="Normal"/>
    <w:uiPriority w:val="99"/>
    <w:semiHidden/>
    <w:pPr>
      <w:autoSpaceDE/>
      <w:autoSpaceDN/>
      <w:spacing w:before="144" w:after="144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aelementright">
    <w:name w:val="a_element_right"/>
    <w:basedOn w:val="Normal"/>
    <w:uiPriority w:val="99"/>
    <w:semiHidden/>
    <w:pPr>
      <w:autoSpaceDE/>
      <w:autoSpaceDN/>
      <w:spacing w:before="144" w:after="144"/>
      <w:jc w:val="right"/>
    </w:pPr>
    <w:rPr>
      <w:rFonts w:ascii="Times New Roman" w:eastAsiaTheme="minorEastAsia" w:hAnsi="Times New Roman"/>
      <w:sz w:val="24"/>
      <w:szCs w:val="24"/>
    </w:rPr>
  </w:style>
  <w:style w:type="paragraph" w:customStyle="1" w:styleId="aelementleft">
    <w:name w:val="a_element_left"/>
    <w:basedOn w:val="Normal"/>
    <w:uiPriority w:val="99"/>
    <w:semiHidden/>
    <w:pPr>
      <w:autoSpaceDE/>
      <w:autoSpaceDN/>
      <w:spacing w:before="144" w:after="144"/>
    </w:pPr>
    <w:rPr>
      <w:rFonts w:ascii="Times New Roman" w:eastAsiaTheme="minorEastAsia" w:hAnsi="Times New Roman"/>
      <w:sz w:val="24"/>
      <w:szCs w:val="24"/>
    </w:rPr>
  </w:style>
  <w:style w:type="paragraph" w:customStyle="1" w:styleId="snta">
    <w:name w:val="s_nta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ncc">
    <w:name w:val="s_nc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rt">
    <w:name w:val="s_art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or">
    <w:name w:val="s_por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blc">
    <w:name w:val="s_bl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nx">
    <w:name w:val="s_anx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pn">
    <w:name w:val="s_apn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rt">
    <w:name w:val="s_crt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t">
    <w:name w:val="s_prt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ttl">
    <w:name w:val="s_ttl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ap">
    <w:name w:val="s_cap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bc">
    <w:name w:val="s_sb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ec">
    <w:name w:val="s_se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g">
    <w:name w:val="s_prg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den">
    <w:name w:val="s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8B0000"/>
      <w:sz w:val="30"/>
      <w:szCs w:val="30"/>
    </w:rPr>
  </w:style>
  <w:style w:type="paragraph" w:customStyle="1" w:styleId="shdr">
    <w:name w:val="s_hdr"/>
    <w:basedOn w:val="Normal"/>
    <w:uiPriority w:val="99"/>
    <w:semiHidden/>
    <w:pPr>
      <w:autoSpaceDE/>
      <w:autoSpaceDN/>
      <w:spacing w:before="72" w:after="72"/>
      <w:ind w:left="72" w:right="72"/>
    </w:pPr>
    <w:rPr>
      <w:rFonts w:eastAsiaTheme="minorEastAsia"/>
      <w:b/>
      <w:bCs/>
      <w:color w:val="333333"/>
      <w:sz w:val="20"/>
      <w:szCs w:val="20"/>
    </w:rPr>
  </w:style>
  <w:style w:type="paragraph" w:customStyle="1" w:styleId="semtttl">
    <w:name w:val="s_emt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emtbdy">
    <w:name w:val="s_emt_bdy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006400"/>
      <w:szCs w:val="18"/>
    </w:rPr>
  </w:style>
  <w:style w:type="paragraph" w:customStyle="1" w:styleId="spub">
    <w:name w:val="s_pub"/>
    <w:basedOn w:val="Normal"/>
    <w:uiPriority w:val="99"/>
    <w:semiHidden/>
    <w:pPr>
      <w:autoSpaceDE/>
      <w:autoSpaceDN/>
      <w:spacing w:before="144" w:after="144"/>
      <w:ind w:left="144" w:right="144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pubbdy">
    <w:name w:val="s_pub_bdy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ntapar">
    <w:name w:val="s_nta_par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color w:val="000000"/>
      <w:sz w:val="17"/>
      <w:szCs w:val="17"/>
    </w:rPr>
  </w:style>
  <w:style w:type="paragraph" w:customStyle="1" w:styleId="snccpar">
    <w:name w:val="s_ncc_par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color w:val="808080"/>
      <w:sz w:val="17"/>
      <w:szCs w:val="17"/>
    </w:rPr>
  </w:style>
  <w:style w:type="paragraph" w:customStyle="1" w:styleId="ssmnpar">
    <w:name w:val="s_smn_par"/>
    <w:basedOn w:val="Normal"/>
    <w:uiPriority w:val="99"/>
    <w:semiHidden/>
    <w:pPr>
      <w:autoSpaceDE/>
      <w:autoSpaceDN/>
      <w:spacing w:before="100" w:beforeAutospacing="1" w:after="100" w:afterAutospacing="1"/>
      <w:jc w:val="center"/>
    </w:pPr>
    <w:rPr>
      <w:rFonts w:eastAsiaTheme="minorEastAsia"/>
      <w:b/>
      <w:bCs/>
      <w:color w:val="24689B"/>
      <w:sz w:val="17"/>
      <w:szCs w:val="17"/>
    </w:rPr>
  </w:style>
  <w:style w:type="paragraph" w:customStyle="1" w:styleId="ssmn">
    <w:name w:val="s_smn"/>
    <w:basedOn w:val="Normal"/>
    <w:uiPriority w:val="99"/>
    <w:semiHidden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sntattl">
    <w:name w:val="s_nta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nccttl">
    <w:name w:val="s_ncc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cit">
    <w:name w:val="s_cit"/>
    <w:basedOn w:val="Normal"/>
    <w:uiPriority w:val="99"/>
    <w:semiHidden/>
    <w:pPr>
      <w:shd w:val="clear" w:color="auto" w:fill="FFFF00"/>
      <w:autoSpaceDE/>
      <w:autoSpaceDN/>
      <w:spacing w:before="144" w:after="144"/>
      <w:ind w:left="144" w:right="144"/>
    </w:pPr>
    <w:rPr>
      <w:rFonts w:ascii="Times New Roman" w:eastAsiaTheme="minorEastAsia" w:hAnsi="Times New Roman"/>
      <w:sz w:val="17"/>
      <w:szCs w:val="17"/>
    </w:rPr>
  </w:style>
  <w:style w:type="paragraph" w:customStyle="1" w:styleId="sartttl">
    <w:name w:val="s_art_ttl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rtden">
    <w:name w:val="s_art_den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porttl">
    <w:name w:val="s_por_ttl"/>
    <w:basedOn w:val="Normal"/>
    <w:uiPriority w:val="99"/>
    <w:semiHidden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porden">
    <w:name w:val="s_por_den"/>
    <w:basedOn w:val="Normal"/>
    <w:uiPriority w:val="99"/>
    <w:semiHidden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blcttl">
    <w:name w:val="s_blc_ttl"/>
    <w:basedOn w:val="Normal"/>
    <w:uiPriority w:val="99"/>
    <w:semiHidden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refttl">
    <w:name w:val="s_ref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verdcana" w:eastAsiaTheme="minorEastAsia" w:hAnsi="verdcana"/>
      <w:b/>
      <w:bCs/>
      <w:color w:val="24689B"/>
      <w:sz w:val="20"/>
      <w:szCs w:val="20"/>
    </w:rPr>
  </w:style>
  <w:style w:type="paragraph" w:customStyle="1" w:styleId="sanxttl">
    <w:name w:val="s_anx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nxden">
    <w:name w:val="s_anx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pnttl">
    <w:name w:val="s_apn_ttl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pnden">
    <w:name w:val="s_apn_den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crtttl">
    <w:name w:val="s_crt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crtden">
    <w:name w:val="s_crt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ttl">
    <w:name w:val="s_prt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den">
    <w:name w:val="s_prt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litttl">
    <w:name w:val="s_lit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alnttl">
    <w:name w:val="s_aln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linttl">
    <w:name w:val="s_lin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pctttl">
    <w:name w:val="s_pct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ttlttl">
    <w:name w:val="s_ttl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ttlden">
    <w:name w:val="s_ttl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capttl">
    <w:name w:val="s_cap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capden">
    <w:name w:val="s_cap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sbcttl">
    <w:name w:val="s_sbc_ttl"/>
    <w:basedOn w:val="Normal"/>
    <w:uiPriority w:val="99"/>
    <w:semiHidden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bcden">
    <w:name w:val="s_sbc_den"/>
    <w:basedOn w:val="Normal"/>
    <w:uiPriority w:val="99"/>
    <w:semiHidden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ecttl">
    <w:name w:val="s_sec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secden">
    <w:name w:val="s_sec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prgttl">
    <w:name w:val="s_prg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prgden">
    <w:name w:val="s_prg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mrc">
    <w:name w:val="s_mrc"/>
    <w:basedOn w:val="Normal"/>
    <w:uiPriority w:val="99"/>
    <w:semiHidden/>
    <w:pPr>
      <w:shd w:val="clear" w:color="auto" w:fill="F0FFFF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gd">
    <w:name w:val="s_lgd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e">
    <w:name w:val="s_lge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i">
    <w:name w:val="s_lgi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006400"/>
      <w:sz w:val="24"/>
      <w:szCs w:val="24"/>
      <w:u w:val="single"/>
    </w:rPr>
  </w:style>
  <w:style w:type="paragraph" w:customStyle="1" w:styleId="spantxtcolorat">
    <w:name w:val="spantxtcolorat"/>
    <w:basedOn w:val="Normal"/>
    <w:uiPriority w:val="99"/>
    <w:semiHidden/>
    <w:pPr>
      <w:shd w:val="clear" w:color="auto" w:fill="FF0000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ref">
    <w:name w:val="s_ref"/>
    <w:basedOn w:val="Normal"/>
    <w:uiPriority w:val="99"/>
    <w:semiHidden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nrm">
    <w:name w:val="nrm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D6F5D6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spar1">
    <w:name w:val="s_par1"/>
    <w:basedOn w:val="Normal"/>
    <w:uiPriority w:val="99"/>
    <w:semiHidden/>
    <w:pPr>
      <w:autoSpaceDE/>
      <w:autoSpaceDN/>
    </w:pPr>
    <w:rPr>
      <w:rFonts w:eastAsiaTheme="minorEastAsia"/>
      <w:sz w:val="15"/>
      <w:szCs w:val="15"/>
    </w:rPr>
  </w:style>
  <w:style w:type="paragraph" w:customStyle="1" w:styleId="spar2">
    <w:name w:val="s_par2"/>
    <w:basedOn w:val="Normal"/>
    <w:uiPriority w:val="99"/>
    <w:semiHidden/>
    <w:pPr>
      <w:autoSpaceDE/>
      <w:autoSpaceDN/>
      <w:ind w:left="225"/>
    </w:pPr>
    <w:rPr>
      <w:rFonts w:eastAsiaTheme="minorEastAsia"/>
      <w:sz w:val="11"/>
      <w:szCs w:val="11"/>
    </w:rPr>
  </w:style>
  <w:style w:type="paragraph" w:customStyle="1" w:styleId="spar3">
    <w:name w:val="s_par3"/>
    <w:basedOn w:val="Normal"/>
    <w:uiPriority w:val="99"/>
    <w:semiHidden/>
    <w:pPr>
      <w:autoSpaceDE/>
      <w:autoSpaceDN/>
    </w:pPr>
    <w:rPr>
      <w:rFonts w:eastAsiaTheme="minorEastAsia"/>
      <w:i/>
      <w:iCs/>
      <w:sz w:val="15"/>
      <w:szCs w:val="15"/>
    </w:rPr>
  </w:style>
  <w:style w:type="character" w:styleId="Referinnotdesubsol">
    <w:name w:val="footnote reference"/>
    <w:basedOn w:val="Fontdeparagrafimplicit"/>
    <w:uiPriority w:val="99"/>
    <w:semiHidden/>
    <w:unhideWhenUsed/>
    <w:rPr>
      <w:vertAlign w:val="superscript"/>
    </w:rPr>
  </w:style>
  <w:style w:type="character" w:customStyle="1" w:styleId="sden1">
    <w:name w:val="s_den1"/>
    <w:basedOn w:val="Fontdeparagrafimplicit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hdr1">
    <w:name w:val="s_hdr1"/>
    <w:basedOn w:val="Fontdeparagrafimplicit"/>
    <w:rPr>
      <w:rFonts w:ascii="Verdana" w:hAnsi="Verdana" w:hint="default"/>
      <w:b/>
      <w:bCs/>
      <w:vanish w:val="0"/>
      <w:webHidden w:val="0"/>
      <w:color w:val="333333"/>
      <w:sz w:val="20"/>
      <w:szCs w:val="20"/>
      <w:shd w:val="clear" w:color="auto" w:fill="FFFFFF"/>
      <w:specVanish w:val="0"/>
    </w:rPr>
  </w:style>
  <w:style w:type="character" w:customStyle="1" w:styleId="spar4">
    <w:name w:val="s_par4"/>
    <w:basedOn w:val="Fontdeparagrafimplicit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emtttl1">
    <w:name w:val="s_emt_ttl1"/>
    <w:basedOn w:val="Fontdeparagrafimplicit"/>
    <w:rPr>
      <w:rFonts w:ascii="Arial" w:hAnsi="Arial" w:cs="Arial" w:hint="default"/>
      <w:b/>
      <w:bCs/>
      <w:color w:val="000000"/>
      <w:sz w:val="21"/>
      <w:szCs w:val="21"/>
      <w:shd w:val="clear" w:color="auto" w:fill="FFFFFF"/>
    </w:rPr>
  </w:style>
  <w:style w:type="character" w:customStyle="1" w:styleId="semtbdy1">
    <w:name w:val="s_emt_bdy1"/>
    <w:basedOn w:val="Fontdeparagrafimplicit"/>
    <w:rPr>
      <w:rFonts w:ascii="Verdana" w:hAnsi="Verdana" w:hint="default"/>
      <w:b/>
      <w:bCs/>
      <w:color w:val="006400"/>
      <w:sz w:val="18"/>
      <w:szCs w:val="18"/>
      <w:shd w:val="clear" w:color="auto" w:fill="FFFFFF"/>
    </w:rPr>
  </w:style>
  <w:style w:type="character" w:customStyle="1" w:styleId="spub1">
    <w:name w:val="s_pub1"/>
    <w:basedOn w:val="Fontdeparagrafimplicit"/>
    <w:rPr>
      <w:rFonts w:ascii="Arial" w:hAnsi="Arial" w:cs="Arial" w:hint="default"/>
      <w:b/>
      <w:bCs/>
      <w:vanish w:val="0"/>
      <w:webHidden w:val="0"/>
      <w:color w:val="000000"/>
      <w:sz w:val="21"/>
      <w:szCs w:val="21"/>
      <w:shd w:val="clear" w:color="auto" w:fill="FFFFFF"/>
      <w:specVanish w:val="0"/>
    </w:rPr>
  </w:style>
  <w:style w:type="character" w:customStyle="1" w:styleId="spubttl">
    <w:name w:val="s_pub_ttl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ubbdy1">
    <w:name w:val="s_pub_bdy1"/>
    <w:basedOn w:val="Fontdeparagrafimplicit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par5">
    <w:name w:val="s_par5"/>
    <w:basedOn w:val="Fontdeparagrafimplicit"/>
    <w:rPr>
      <w:rFonts w:ascii="Verdana" w:hAnsi="Verdana" w:hint="default"/>
      <w:b w:val="0"/>
      <w:bCs w:val="0"/>
      <w:vanish w:val="0"/>
      <w:webHidden w:val="0"/>
      <w:color w:val="000000"/>
      <w:sz w:val="15"/>
      <w:szCs w:val="15"/>
      <w:shd w:val="clear" w:color="auto" w:fill="FFFFFF"/>
      <w:specVanish w:val="0"/>
    </w:rPr>
  </w:style>
  <w:style w:type="character" w:customStyle="1" w:styleId="Hyperlink1">
    <w:name w:val="Hyperlink1"/>
    <w:basedOn w:val="Fontdeparagrafimplicit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apahida_cj@yahoo.com/web" TargetMode="External"/><Relationship Id="rId1" Type="http://schemas.openxmlformats.org/officeDocument/2006/relationships/hyperlink" Target="mailto:apahida_cj@yahoo.com/we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D1C4E-38E8-44EF-9A48-702D171EE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NORME din 21 decembrie 2023</dc:title>
  <dc:subject/>
  <dc:creator>User</dc:creator>
  <cp:keywords/>
  <dc:description/>
  <cp:lastModifiedBy>User</cp:lastModifiedBy>
  <cp:revision>2</cp:revision>
  <dcterms:created xsi:type="dcterms:W3CDTF">2025-07-07T11:46:00Z</dcterms:created>
  <dcterms:modified xsi:type="dcterms:W3CDTF">2025-07-07T11:46:00Z</dcterms:modified>
</cp:coreProperties>
</file>