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28D6" w14:textId="157431DB" w:rsidR="00C82E6D" w:rsidRPr="00915E85" w:rsidRDefault="00C82E6D" w:rsidP="00B86B79">
      <w:pPr>
        <w:ind w:left="1416"/>
        <w:rPr>
          <w:b/>
          <w:bCs/>
          <w:lang w:val="pt-BR"/>
        </w:rPr>
      </w:pPr>
      <w:r w:rsidRPr="00915E85">
        <w:rPr>
          <w:b/>
          <w:bCs/>
          <w:lang w:val="pt-BR"/>
        </w:rPr>
        <w:t>Către</w:t>
      </w:r>
      <w:r w:rsidRPr="00915E85">
        <w:rPr>
          <w:b/>
          <w:bCs/>
          <w:lang w:val="pt-BR"/>
        </w:rPr>
        <w:br/>
        <w:t>PRIMĂRIA COMUNEI APAHIDA</w:t>
      </w:r>
    </w:p>
    <w:p w14:paraId="20D259A0" w14:textId="77777777" w:rsidR="00C82E6D" w:rsidRPr="00915E85" w:rsidRDefault="00C82E6D" w:rsidP="00C82E6D">
      <w:pPr>
        <w:tabs>
          <w:tab w:val="left" w:pos="8475"/>
        </w:tabs>
        <w:rPr>
          <w:rFonts w:cs="Times New Roman"/>
          <w:szCs w:val="24"/>
          <w:lang w:val="pt-BR"/>
        </w:rPr>
      </w:pPr>
    </w:p>
    <w:p w14:paraId="17B68D36" w14:textId="69FA654C" w:rsidR="00C82E6D" w:rsidRPr="00915E85" w:rsidRDefault="00C82E6D" w:rsidP="00C82E6D">
      <w:pPr>
        <w:tabs>
          <w:tab w:val="left" w:pos="8475"/>
        </w:tabs>
        <w:rPr>
          <w:rFonts w:cs="Times New Roman"/>
          <w:b/>
          <w:bCs/>
          <w:szCs w:val="24"/>
          <w:lang w:val="pt-BR"/>
        </w:rPr>
      </w:pPr>
      <w:r w:rsidRPr="00915E85">
        <w:rPr>
          <w:rFonts w:cs="Times New Roman"/>
          <w:b/>
          <w:bCs/>
          <w:szCs w:val="24"/>
          <w:lang w:val="pt-BR"/>
        </w:rPr>
        <w:t xml:space="preserve">1. Datele </w:t>
      </w:r>
      <w:r w:rsidR="00B302F5" w:rsidRPr="00915E85">
        <w:rPr>
          <w:rFonts w:cs="Times New Roman"/>
          <w:b/>
          <w:bCs/>
          <w:szCs w:val="24"/>
          <w:lang w:val="pt-BR"/>
        </w:rPr>
        <w:t>reclamantei/reclamatului</w:t>
      </w:r>
    </w:p>
    <w:p w14:paraId="203DDA95" w14:textId="7EFE2011" w:rsidR="00B86B79" w:rsidRDefault="00C82E6D" w:rsidP="00B86B79">
      <w:pPr>
        <w:jc w:val="left"/>
        <w:rPr>
          <w:lang w:val="it-IT"/>
        </w:rPr>
      </w:pPr>
      <w:r w:rsidRPr="00C82E6D">
        <w:rPr>
          <w:lang w:val="it-IT"/>
        </w:rPr>
        <w:t>Nume și prenume</w:t>
      </w:r>
      <w:r>
        <w:rPr>
          <w:lang w:val="it-IT"/>
        </w:rPr>
        <w:t>/</w:t>
      </w:r>
      <w:r w:rsidRPr="00915E85">
        <w:rPr>
          <w:lang w:val="it-IT"/>
        </w:rPr>
        <w:t xml:space="preserve"> Denumirea organizației: </w:t>
      </w:r>
      <w:r w:rsidRPr="00C82E6D">
        <w:rPr>
          <w:lang w:val="it-IT"/>
        </w:rPr>
        <w:t xml:space="preserve"> ......................................................................................................................................................</w:t>
      </w:r>
    </w:p>
    <w:p w14:paraId="7815A6BD" w14:textId="0595983A" w:rsidR="00C82E6D" w:rsidRPr="00C82E6D" w:rsidRDefault="00B86B79" w:rsidP="00B86B79">
      <w:pPr>
        <w:jc w:val="left"/>
        <w:rPr>
          <w:rFonts w:cs="Times New Roman"/>
          <w:szCs w:val="24"/>
          <w:lang w:val="it-IT"/>
        </w:rPr>
      </w:pPr>
      <w:r>
        <w:rPr>
          <w:lang w:val="it-IT"/>
        </w:rPr>
        <w:t>Adresă:.........................................................................................................................................</w:t>
      </w:r>
      <w:r w:rsidR="00C82E6D" w:rsidRPr="00C82E6D">
        <w:rPr>
          <w:lang w:val="it-IT"/>
        </w:rPr>
        <w:br/>
      </w:r>
      <w:r w:rsidR="00C82E6D" w:rsidRPr="00C82E6D">
        <w:rPr>
          <w:rFonts w:cs="Times New Roman"/>
          <w:szCs w:val="24"/>
          <w:lang w:val="it-IT"/>
        </w:rPr>
        <w:t>E-mail: ......................................................................................................</w:t>
      </w:r>
      <w:r w:rsidR="00C82E6D">
        <w:rPr>
          <w:rFonts w:cs="Times New Roman"/>
          <w:szCs w:val="24"/>
          <w:lang w:val="it-IT"/>
        </w:rPr>
        <w:t>...................................</w:t>
      </w:r>
    </w:p>
    <w:p w14:paraId="71AA9B77" w14:textId="29B01792" w:rsidR="00C82E6D" w:rsidRDefault="00C82E6D" w:rsidP="00C82E6D">
      <w:p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Telefon: .................................................................................................</w:t>
      </w:r>
      <w:r>
        <w:rPr>
          <w:rFonts w:cs="Times New Roman"/>
          <w:szCs w:val="24"/>
          <w:lang w:val="it-IT"/>
        </w:rPr>
        <w:t>.................................</w:t>
      </w:r>
      <w:r w:rsidRPr="00C82E6D">
        <w:rPr>
          <w:rFonts w:cs="Times New Roman"/>
          <w:szCs w:val="24"/>
          <w:lang w:val="it-IT"/>
        </w:rPr>
        <w:t>....</w:t>
      </w:r>
      <w:r>
        <w:rPr>
          <w:rFonts w:cs="Times New Roman"/>
          <w:szCs w:val="24"/>
          <w:lang w:val="it-IT"/>
        </w:rPr>
        <w:t>..</w:t>
      </w:r>
    </w:p>
    <w:p w14:paraId="391B1958" w14:textId="520F4EA6" w:rsidR="00C82E6D" w:rsidRPr="00C82E6D" w:rsidRDefault="00C82E6D" w:rsidP="00C82E6D">
      <w:pPr>
        <w:tabs>
          <w:tab w:val="left" w:pos="8475"/>
        </w:tabs>
        <w:rPr>
          <w:rFonts w:cs="Times New Roman"/>
          <w:b/>
          <w:bCs/>
          <w:szCs w:val="24"/>
          <w:lang w:val="it-IT"/>
        </w:rPr>
      </w:pPr>
      <w:r w:rsidRPr="00C82E6D">
        <w:rPr>
          <w:rFonts w:cs="Times New Roman"/>
          <w:b/>
          <w:bCs/>
          <w:szCs w:val="24"/>
          <w:lang w:val="it-IT"/>
        </w:rPr>
        <w:t>2. Informațiile solicitate</w:t>
      </w:r>
      <w:r w:rsidR="00B302F5">
        <w:rPr>
          <w:rFonts w:cs="Times New Roman"/>
          <w:b/>
          <w:bCs/>
          <w:szCs w:val="24"/>
          <w:lang w:val="it-IT"/>
        </w:rPr>
        <w:t xml:space="preserve"> inițială</w:t>
      </w:r>
    </w:p>
    <w:p w14:paraId="3EC44DEB" w14:textId="30D3F588" w:rsidR="00B302F5" w:rsidRPr="00B302F5" w:rsidRDefault="00C82E6D" w:rsidP="00B302F5">
      <w:pPr>
        <w:rPr>
          <w:lang w:val="it-IT"/>
        </w:rPr>
      </w:pPr>
      <w:r>
        <w:rPr>
          <w:lang w:val="it-IT"/>
        </w:rPr>
        <w:tab/>
      </w:r>
      <w:r w:rsidR="00B302F5" w:rsidRPr="00B302F5">
        <w:rPr>
          <w:lang w:val="it-IT"/>
        </w:rPr>
        <w:t xml:space="preserve">Prin cererea inițială </w:t>
      </w:r>
      <w:r w:rsidR="00915E85" w:rsidRPr="00B302F5">
        <w:rPr>
          <w:lang w:val="it-IT"/>
        </w:rPr>
        <w:t>transmisă/depusă la data de ..............................</w:t>
      </w:r>
      <w:r w:rsidR="00915E85">
        <w:rPr>
          <w:lang w:val="it-IT"/>
        </w:rPr>
        <w:t xml:space="preserve"> și înregistrată cu nr</w:t>
      </w:r>
      <w:r w:rsidR="00915E85" w:rsidRPr="00B302F5">
        <w:rPr>
          <w:lang w:val="it-IT"/>
        </w:rPr>
        <w:t xml:space="preserve"> </w:t>
      </w:r>
      <w:r w:rsidR="00915E85">
        <w:rPr>
          <w:lang w:val="it-IT"/>
        </w:rPr>
        <w:t xml:space="preserve">............................. </w:t>
      </w:r>
      <w:r w:rsidR="00B302F5" w:rsidRPr="00B302F5">
        <w:rPr>
          <w:lang w:val="it-IT"/>
        </w:rPr>
        <w:t>am solicitat:</w:t>
      </w:r>
    </w:p>
    <w:p w14:paraId="69D0B5A6" w14:textId="065FC7EE" w:rsidR="00C82E6D" w:rsidRPr="00C82E6D" w:rsidRDefault="00C82E6D" w:rsidP="00B302F5">
      <w:pPr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  <w:r w:rsidR="00B86B79" w:rsidRPr="00B302F5">
        <w:rPr>
          <w:rFonts w:cs="Times New Roman"/>
          <w:szCs w:val="24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C82E6D">
        <w:rPr>
          <w:rFonts w:cs="Times New Roman"/>
          <w:szCs w:val="24"/>
          <w:lang w:val="it-IT"/>
        </w:rPr>
        <w:t>.</w:t>
      </w:r>
    </w:p>
    <w:p w14:paraId="65362B46" w14:textId="77777777" w:rsidR="00915E85" w:rsidRPr="00915E85" w:rsidRDefault="00915E85" w:rsidP="00915E85">
      <w:pPr>
        <w:ind w:firstLine="708"/>
        <w:rPr>
          <w:lang w:val="pt-BR"/>
        </w:rPr>
      </w:pPr>
      <w:r>
        <w:rPr>
          <w:lang w:val="pt-BR"/>
        </w:rPr>
        <w:t>Consider ca d</w:t>
      </w:r>
      <w:r w:rsidRPr="00915E85">
        <w:rPr>
          <w:lang w:val="pt-BR"/>
        </w:rPr>
        <w:t>ocumentele solicitate se încadrează în categoria informaţiilor de interes public, din următoarele considerente:</w:t>
      </w:r>
    </w:p>
    <w:p w14:paraId="06D583EA" w14:textId="37011292" w:rsidR="00C82E6D" w:rsidRPr="00C82E6D" w:rsidRDefault="00C82E6D" w:rsidP="00B86B79">
      <w:p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....................................................................................................................</w:t>
      </w:r>
      <w:r w:rsidR="00B86B79" w:rsidRPr="00B302F5">
        <w:rPr>
          <w:rFonts w:cs="Times New Roman"/>
          <w:szCs w:val="24"/>
          <w:lang w:val="it-IT"/>
        </w:rPr>
        <w:t>..................................</w:t>
      </w:r>
    </w:p>
    <w:p w14:paraId="48325CFB" w14:textId="5B4C23A7" w:rsidR="00C82E6D" w:rsidRPr="00C82E6D" w:rsidRDefault="00C82E6D" w:rsidP="00B86B79">
      <w:pPr>
        <w:tabs>
          <w:tab w:val="left" w:pos="8475"/>
        </w:tabs>
        <w:rPr>
          <w:rFonts w:cs="Times New Roman"/>
          <w:szCs w:val="24"/>
          <w:lang w:val="it-IT"/>
        </w:rPr>
      </w:pPr>
      <w:r w:rsidRPr="00C82E6D">
        <w:rPr>
          <w:rFonts w:cs="Times New Roman"/>
          <w:szCs w:val="24"/>
          <w:lang w:val="it-IT"/>
        </w:rPr>
        <w:t>....................................................................................................................</w:t>
      </w:r>
      <w:r w:rsidR="00B86B79" w:rsidRPr="00B302F5">
        <w:rPr>
          <w:rFonts w:cs="Times New Roman"/>
          <w:szCs w:val="24"/>
          <w:lang w:val="it-IT"/>
        </w:rPr>
        <w:t>..................................</w:t>
      </w:r>
    </w:p>
    <w:p w14:paraId="47AE01C4" w14:textId="0BFE56E0" w:rsidR="00B302F5" w:rsidRPr="00B302F5" w:rsidRDefault="00B302F5" w:rsidP="00B302F5">
      <w:pPr>
        <w:rPr>
          <w:b/>
          <w:bCs/>
          <w:lang w:val="it-IT"/>
        </w:rPr>
      </w:pPr>
      <w:r>
        <w:rPr>
          <w:b/>
          <w:bCs/>
          <w:lang w:val="it-IT"/>
        </w:rPr>
        <w:t>3</w:t>
      </w:r>
      <w:r w:rsidRPr="00B302F5">
        <w:rPr>
          <w:b/>
          <w:bCs/>
          <w:lang w:val="it-IT"/>
        </w:rPr>
        <w:t>. Situația solicitării</w:t>
      </w:r>
    </w:p>
    <w:p w14:paraId="3AC3FAD7" w14:textId="77777777" w:rsidR="00B302F5" w:rsidRPr="00B302F5" w:rsidRDefault="00B302F5" w:rsidP="00B302F5">
      <w:pPr>
        <w:rPr>
          <w:lang w:val="it-IT"/>
        </w:rPr>
      </w:pPr>
      <w:r w:rsidRPr="00B302F5">
        <w:rPr>
          <w:lang w:val="it-IT"/>
        </w:rPr>
        <w:t>Până la data formulării prezentei reclamații:</w:t>
      </w:r>
    </w:p>
    <w:p w14:paraId="0B7AEF0A" w14:textId="5BF5DBED" w:rsidR="00B302F5" w:rsidRPr="00B302F5" w:rsidRDefault="00B302F5" w:rsidP="00B302F5">
      <w:pPr>
        <w:rPr>
          <w:lang w:val="en-US"/>
        </w:rPr>
      </w:pPr>
      <w:proofErr w:type="gramStart"/>
      <w:r w:rsidRPr="00B302F5">
        <w:rPr>
          <w:lang w:val="en-US"/>
        </w:rPr>
        <w:t>[  ]</w:t>
      </w:r>
      <w:proofErr w:type="gramEnd"/>
      <w:r w:rsidRPr="00B302F5">
        <w:rPr>
          <w:lang w:val="en-US"/>
        </w:rPr>
        <w:t xml:space="preserve"> nu am </w:t>
      </w:r>
      <w:proofErr w:type="spellStart"/>
      <w:r w:rsidRPr="00B302F5">
        <w:rPr>
          <w:lang w:val="en-US"/>
        </w:rPr>
        <w:t>primit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niciun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răspuns</w:t>
      </w:r>
      <w:proofErr w:type="spellEnd"/>
      <w:r w:rsidRPr="00B302F5">
        <w:rPr>
          <w:lang w:val="en-US"/>
        </w:rPr>
        <w:t>;</w:t>
      </w:r>
    </w:p>
    <w:p w14:paraId="0630F973" w14:textId="7CAFBC1D" w:rsidR="00B302F5" w:rsidRPr="00B302F5" w:rsidRDefault="00B302F5" w:rsidP="00B302F5">
      <w:pPr>
        <w:rPr>
          <w:lang w:val="en-US"/>
        </w:rPr>
      </w:pPr>
      <w:proofErr w:type="gramStart"/>
      <w:r w:rsidRPr="00B302F5">
        <w:rPr>
          <w:lang w:val="en-US"/>
        </w:rPr>
        <w:t>[  ]</w:t>
      </w:r>
      <w:proofErr w:type="gramEnd"/>
      <w:r w:rsidRPr="00B302F5">
        <w:rPr>
          <w:lang w:val="en-US"/>
        </w:rPr>
        <w:t xml:space="preserve"> nu am </w:t>
      </w:r>
      <w:proofErr w:type="spellStart"/>
      <w:r w:rsidRPr="00B302F5">
        <w:rPr>
          <w:lang w:val="en-US"/>
        </w:rPr>
        <w:t>primit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informațiile</w:t>
      </w:r>
      <w:proofErr w:type="spellEnd"/>
      <w:r w:rsidRPr="00B302F5">
        <w:rPr>
          <w:lang w:val="en-US"/>
        </w:rPr>
        <w:t xml:space="preserve"> solicitate;</w:t>
      </w:r>
    </w:p>
    <w:p w14:paraId="1FDE67B4" w14:textId="7CD08F9B" w:rsidR="00B302F5" w:rsidRPr="00B302F5" w:rsidRDefault="00B302F5" w:rsidP="00B302F5">
      <w:pPr>
        <w:rPr>
          <w:lang w:val="en-US"/>
        </w:rPr>
      </w:pPr>
      <w:proofErr w:type="gramStart"/>
      <w:r w:rsidRPr="00B302F5">
        <w:rPr>
          <w:lang w:val="en-US"/>
        </w:rPr>
        <w:t>[  ]</w:t>
      </w:r>
      <w:proofErr w:type="gramEnd"/>
      <w:r w:rsidRPr="00B302F5">
        <w:rPr>
          <w:lang w:val="en-US"/>
        </w:rPr>
        <w:t xml:space="preserve"> am </w:t>
      </w:r>
      <w:proofErr w:type="spellStart"/>
      <w:r w:rsidRPr="00B302F5">
        <w:rPr>
          <w:lang w:val="en-US"/>
        </w:rPr>
        <w:t>primit</w:t>
      </w:r>
      <w:proofErr w:type="spellEnd"/>
      <w:r w:rsidRPr="00B302F5">
        <w:rPr>
          <w:lang w:val="en-US"/>
        </w:rPr>
        <w:t xml:space="preserve"> un </w:t>
      </w:r>
      <w:proofErr w:type="spellStart"/>
      <w:r w:rsidRPr="00B302F5">
        <w:rPr>
          <w:lang w:val="en-US"/>
        </w:rPr>
        <w:t>răspuns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incomplet</w:t>
      </w:r>
      <w:proofErr w:type="spellEnd"/>
      <w:r w:rsidRPr="00B302F5">
        <w:rPr>
          <w:lang w:val="en-US"/>
        </w:rPr>
        <w:t>;</w:t>
      </w:r>
    </w:p>
    <w:p w14:paraId="323D1D56" w14:textId="243D7E94" w:rsidR="00B302F5" w:rsidRPr="00B302F5" w:rsidRDefault="00B302F5" w:rsidP="00B302F5">
      <w:pPr>
        <w:rPr>
          <w:lang w:val="en-US"/>
        </w:rPr>
      </w:pPr>
      <w:proofErr w:type="gramStart"/>
      <w:r w:rsidRPr="00B302F5">
        <w:rPr>
          <w:lang w:val="en-US"/>
        </w:rPr>
        <w:t>[  ]</w:t>
      </w:r>
      <w:proofErr w:type="gramEnd"/>
      <w:r w:rsidRPr="00B302F5">
        <w:rPr>
          <w:lang w:val="en-US"/>
        </w:rPr>
        <w:t xml:space="preserve"> </w:t>
      </w:r>
      <w:r w:rsidR="001A3557">
        <w:rPr>
          <w:lang w:val="en-US"/>
        </w:rPr>
        <w:t xml:space="preserve">am </w:t>
      </w:r>
      <w:proofErr w:type="spellStart"/>
      <w:r w:rsidR="001A3557">
        <w:rPr>
          <w:lang w:val="en-US"/>
        </w:rPr>
        <w:t>primit</w:t>
      </w:r>
      <w:proofErr w:type="spellEnd"/>
      <w:r w:rsidR="001A3557">
        <w:rPr>
          <w:lang w:val="en-US"/>
        </w:rPr>
        <w:t xml:space="preserve"> un </w:t>
      </w:r>
      <w:proofErr w:type="spellStart"/>
      <w:r w:rsidR="001A3557">
        <w:rPr>
          <w:lang w:val="en-US"/>
        </w:rPr>
        <w:t>refuz</w:t>
      </w:r>
      <w:proofErr w:type="spellEnd"/>
      <w:r w:rsidR="001A3557">
        <w:rPr>
          <w:lang w:val="en-US"/>
        </w:rPr>
        <w:t xml:space="preserve"> explicit</w:t>
      </w:r>
      <w:r w:rsidRPr="00B302F5">
        <w:rPr>
          <w:lang w:val="en-US"/>
        </w:rPr>
        <w:t xml:space="preserve"> </w:t>
      </w:r>
    </w:p>
    <w:p w14:paraId="55A2EF51" w14:textId="5F6D85F0" w:rsidR="00915E85" w:rsidRPr="00B302F5" w:rsidRDefault="00B302F5" w:rsidP="00915E85">
      <w:pPr>
        <w:ind w:firstLine="708"/>
        <w:rPr>
          <w:lang w:val="en-US"/>
        </w:rPr>
      </w:pPr>
      <w:r w:rsidRPr="00B302F5">
        <w:rPr>
          <w:lang w:val="en-US"/>
        </w:rPr>
        <w:t xml:space="preserve">Prin </w:t>
      </w:r>
      <w:proofErr w:type="spellStart"/>
      <w:r w:rsidRPr="00B302F5">
        <w:rPr>
          <w:lang w:val="en-US"/>
        </w:rPr>
        <w:t>prezenta</w:t>
      </w:r>
      <w:proofErr w:type="spellEnd"/>
      <w:r>
        <w:rPr>
          <w:b/>
          <w:bCs/>
          <w:lang w:val="en-US"/>
        </w:rPr>
        <w:t>, s</w:t>
      </w:r>
      <w:r w:rsidRPr="00B302F5">
        <w:rPr>
          <w:lang w:val="en-US"/>
        </w:rPr>
        <w:t xml:space="preserve">olicit </w:t>
      </w:r>
      <w:proofErr w:type="spellStart"/>
      <w:r w:rsidRPr="00B302F5">
        <w:rPr>
          <w:lang w:val="en-US"/>
        </w:rPr>
        <w:t>reanalizarea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situației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și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comunicarea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informațiilor</w:t>
      </w:r>
      <w:proofErr w:type="spellEnd"/>
      <w:r w:rsidRPr="00B302F5">
        <w:rPr>
          <w:lang w:val="en-US"/>
        </w:rPr>
        <w:t xml:space="preserve"> de </w:t>
      </w:r>
      <w:proofErr w:type="spellStart"/>
      <w:r w:rsidRPr="00B302F5">
        <w:rPr>
          <w:lang w:val="en-US"/>
        </w:rPr>
        <w:t>interes</w:t>
      </w:r>
      <w:proofErr w:type="spellEnd"/>
      <w:r w:rsidRPr="00B302F5">
        <w:rPr>
          <w:lang w:val="en-US"/>
        </w:rPr>
        <w:t xml:space="preserve"> public solicitate </w:t>
      </w:r>
      <w:proofErr w:type="spellStart"/>
      <w:r w:rsidRPr="00B302F5">
        <w:rPr>
          <w:lang w:val="en-US"/>
        </w:rPr>
        <w:t>inițial</w:t>
      </w:r>
      <w:proofErr w:type="spellEnd"/>
      <w:r w:rsidRPr="00B302F5">
        <w:rPr>
          <w:lang w:val="en-US"/>
        </w:rPr>
        <w:t xml:space="preserve">, cu </w:t>
      </w:r>
      <w:proofErr w:type="spellStart"/>
      <w:r w:rsidRPr="00B302F5">
        <w:rPr>
          <w:lang w:val="en-US"/>
        </w:rPr>
        <w:t>respectarea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termenelor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și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condițiilor</w:t>
      </w:r>
      <w:proofErr w:type="spellEnd"/>
      <w:r w:rsidRPr="00B302F5">
        <w:rPr>
          <w:lang w:val="en-US"/>
        </w:rPr>
        <w:t xml:space="preserve"> </w:t>
      </w:r>
      <w:proofErr w:type="spellStart"/>
      <w:r w:rsidRPr="00B302F5">
        <w:rPr>
          <w:lang w:val="en-US"/>
        </w:rPr>
        <w:t>prevăzute</w:t>
      </w:r>
      <w:proofErr w:type="spellEnd"/>
      <w:r w:rsidRPr="00B302F5">
        <w:rPr>
          <w:lang w:val="en-US"/>
        </w:rPr>
        <w:t xml:space="preserve"> de </w:t>
      </w:r>
      <w:proofErr w:type="spellStart"/>
      <w:r w:rsidRPr="00B302F5">
        <w:rPr>
          <w:lang w:val="en-US"/>
        </w:rPr>
        <w:t>Legea</w:t>
      </w:r>
      <w:proofErr w:type="spellEnd"/>
      <w:r w:rsidRPr="00B302F5">
        <w:rPr>
          <w:lang w:val="en-US"/>
        </w:rPr>
        <w:t xml:space="preserve"> nr. 544/2001.</w:t>
      </w:r>
    </w:p>
    <w:p w14:paraId="07FF98BC" w14:textId="577246B1" w:rsidR="00C82E6D" w:rsidRPr="00B302F5" w:rsidRDefault="00C82E6D" w:rsidP="00B302F5">
      <w:pPr>
        <w:rPr>
          <w:lang w:val="en-US"/>
        </w:rPr>
      </w:pPr>
    </w:p>
    <w:p w14:paraId="4F4DAC86" w14:textId="609B2FA1" w:rsidR="00371C8A" w:rsidRPr="00B86B79" w:rsidRDefault="00C82E6D" w:rsidP="00B86B79">
      <w:pPr>
        <w:tabs>
          <w:tab w:val="left" w:pos="8475"/>
        </w:tabs>
        <w:rPr>
          <w:rFonts w:cs="Times New Roman"/>
          <w:szCs w:val="24"/>
          <w:lang w:val="en-US"/>
        </w:rPr>
      </w:pPr>
      <w:r w:rsidRPr="00C82E6D">
        <w:rPr>
          <w:rFonts w:cs="Times New Roman"/>
          <w:szCs w:val="24"/>
          <w:lang w:val="en-US"/>
        </w:rPr>
        <w:t>Data: ............................</w:t>
      </w:r>
      <w:r w:rsidR="00B86B79">
        <w:rPr>
          <w:rFonts w:cs="Times New Roman"/>
          <w:szCs w:val="24"/>
          <w:lang w:val="en-US"/>
        </w:rPr>
        <w:t xml:space="preserve">                                                                </w:t>
      </w:r>
      <w:proofErr w:type="spellStart"/>
      <w:r w:rsidR="00B86B79" w:rsidRPr="00C82E6D">
        <w:rPr>
          <w:rFonts w:cs="Times New Roman"/>
          <w:szCs w:val="24"/>
          <w:lang w:val="en-US"/>
        </w:rPr>
        <w:t>Semnătura</w:t>
      </w:r>
      <w:proofErr w:type="spellEnd"/>
      <w:r w:rsidR="00B86B79" w:rsidRPr="00C82E6D">
        <w:rPr>
          <w:rFonts w:cs="Times New Roman"/>
          <w:szCs w:val="24"/>
          <w:lang w:val="en-US"/>
        </w:rPr>
        <w:t>: ................................</w:t>
      </w:r>
    </w:p>
    <w:sectPr w:rsidR="00371C8A" w:rsidRPr="00B86B79" w:rsidSect="00E03EC8">
      <w:headerReference w:type="default" r:id="rId8"/>
      <w:pgSz w:w="11906" w:h="16838" w:code="9"/>
      <w:pgMar w:top="1440" w:right="1440" w:bottom="1440" w:left="1440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A5045" w14:textId="77777777" w:rsidR="00637670" w:rsidRDefault="00637670" w:rsidP="002A6D3C">
      <w:pPr>
        <w:spacing w:line="240" w:lineRule="auto"/>
      </w:pPr>
      <w:r>
        <w:separator/>
      </w:r>
    </w:p>
  </w:endnote>
  <w:endnote w:type="continuationSeparator" w:id="0">
    <w:p w14:paraId="0D0AD62A" w14:textId="77777777" w:rsidR="00637670" w:rsidRDefault="00637670" w:rsidP="002A6D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5A83" w14:textId="77777777" w:rsidR="00637670" w:rsidRDefault="00637670" w:rsidP="002A6D3C">
      <w:pPr>
        <w:spacing w:line="240" w:lineRule="auto"/>
      </w:pPr>
      <w:r>
        <w:separator/>
      </w:r>
    </w:p>
  </w:footnote>
  <w:footnote w:type="continuationSeparator" w:id="0">
    <w:p w14:paraId="1E809A68" w14:textId="77777777" w:rsidR="00637670" w:rsidRDefault="00637670" w:rsidP="002A6D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E67B" w14:textId="06B522F0" w:rsidR="002A6D3C" w:rsidRDefault="00B86B79" w:rsidP="00D3019D">
    <w:pPr>
      <w:pStyle w:val="Ante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9E727F1" wp14:editId="16CDD851">
          <wp:simplePos x="0" y="0"/>
          <wp:positionH relativeFrom="margin">
            <wp:posOffset>5485130</wp:posOffset>
          </wp:positionH>
          <wp:positionV relativeFrom="paragraph">
            <wp:posOffset>-179070</wp:posOffset>
          </wp:positionV>
          <wp:extent cx="636905" cy="921385"/>
          <wp:effectExtent l="0" t="0" r="0" b="0"/>
          <wp:wrapTopAndBottom/>
          <wp:docPr id="146991959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919595" name="Imagine 1469919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921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FD407" wp14:editId="450C2889">
              <wp:simplePos x="0" y="0"/>
              <wp:positionH relativeFrom="column">
                <wp:posOffset>266700</wp:posOffset>
              </wp:positionH>
              <wp:positionV relativeFrom="paragraph">
                <wp:posOffset>-255270</wp:posOffset>
              </wp:positionV>
              <wp:extent cx="4825365" cy="1013460"/>
              <wp:effectExtent l="0" t="0" r="0" b="0"/>
              <wp:wrapNone/>
              <wp:docPr id="1155333770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5365" cy="1013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552269" w14:textId="77777777" w:rsidR="002A6D3C" w:rsidRPr="002A6D3C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b/>
                              <w:bCs/>
                              <w:szCs w:val="24"/>
                            </w:rPr>
                          </w:pPr>
                          <w:r w:rsidRPr="002A6D3C">
                            <w:rPr>
                              <w:rFonts w:cs="Times New Roman"/>
                              <w:b/>
                              <w:bCs/>
                              <w:szCs w:val="24"/>
                            </w:rPr>
                            <w:t>COMUNA APAHIDA</w:t>
                          </w:r>
                        </w:p>
                        <w:p w14:paraId="7815F9CC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Apahida, str. Libertății, nr. 122, jud. Cluj, ROMÂNIA</w:t>
                          </w:r>
                        </w:p>
                        <w:p w14:paraId="7E1CF746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CUI 4485243</w:t>
                          </w:r>
                        </w:p>
                        <w:p w14:paraId="3847357C" w14:textId="77777777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>Tel. 0264</w:t>
                          </w:r>
                          <w:r w:rsidR="003E79D5">
                            <w:rPr>
                              <w:rFonts w:cs="Times New Roman"/>
                              <w:szCs w:val="24"/>
                            </w:rPr>
                            <w:t>-</w:t>
                          </w:r>
                          <w:r w:rsidRPr="00252823">
                            <w:rPr>
                              <w:rFonts w:cs="Times New Roman"/>
                              <w:szCs w:val="24"/>
                            </w:rPr>
                            <w:t>231777/fax: 0264</w:t>
                          </w:r>
                          <w:r w:rsidR="003E79D5">
                            <w:rPr>
                              <w:rFonts w:cs="Times New Roman"/>
                              <w:szCs w:val="24"/>
                            </w:rPr>
                            <w:t>-</w:t>
                          </w:r>
                          <w:r w:rsidRPr="00252823">
                            <w:rPr>
                              <w:rFonts w:cs="Times New Roman"/>
                              <w:szCs w:val="24"/>
                            </w:rPr>
                            <w:t>231475</w:t>
                          </w:r>
                        </w:p>
                        <w:p w14:paraId="1EDBB608" w14:textId="0CCFAB3E" w:rsidR="002A6D3C" w:rsidRPr="00252823" w:rsidRDefault="002A6D3C" w:rsidP="00101836">
                          <w:pPr>
                            <w:pStyle w:val="Antet"/>
                            <w:jc w:val="center"/>
                            <w:rPr>
                              <w:rFonts w:cs="Times New Roman"/>
                              <w:szCs w:val="24"/>
                            </w:rPr>
                          </w:pPr>
                          <w:r w:rsidRPr="00252823">
                            <w:rPr>
                              <w:rFonts w:cs="Times New Roman"/>
                              <w:szCs w:val="24"/>
                            </w:rPr>
                            <w:t xml:space="preserve">e-mail: </w:t>
                          </w:r>
                          <w:hyperlink r:id="rId2" w:history="1">
                            <w:proofErr w:type="spellStart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apahida_cj</w:t>
                            </w:r>
                            <w:proofErr w:type="spellEnd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@</w:t>
                            </w:r>
                            <w:r w:rsidR="00E03EC8" w:rsidRPr="00E03EC8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  <w:r w:rsidR="00E03EC8" w:rsidRPr="00252823">
                              <w:rPr>
                                <w:rFonts w:cs="Times New Roman"/>
                                <w:szCs w:val="24"/>
                              </w:rPr>
                              <w:t xml:space="preserve">primaria-apahida.ro </w:t>
                            </w:r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/</w:t>
                            </w:r>
                            <w:proofErr w:type="spellStart"/>
                            <w:r w:rsidRPr="00252823">
                              <w:rPr>
                                <w:rStyle w:val="Hyperlink"/>
                                <w:rFonts w:cs="Times New Roman"/>
                                <w:color w:val="auto"/>
                                <w:szCs w:val="24"/>
                                <w:u w:val="none"/>
                              </w:rPr>
                              <w:t>web</w:t>
                            </w:r>
                          </w:hyperlink>
                          <w:r w:rsidRPr="00252823">
                            <w:rPr>
                              <w:rFonts w:cs="Times New Roman"/>
                              <w:szCs w:val="24"/>
                            </w:rPr>
                            <w:t>:www.primaria-apahida.ro</w:t>
                          </w:r>
                          <w:proofErr w:type="spellEnd"/>
                        </w:p>
                        <w:p w14:paraId="6DE31E88" w14:textId="77777777" w:rsidR="002A6D3C" w:rsidRDefault="002A6D3C" w:rsidP="0010183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FD407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left:0;text-align:left;margin-left:21pt;margin-top:-20.1pt;width:379.95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" fillcolor="white [3201]" stroked="f" strokeweight=".5pt">
              <v:textbox>
                <w:txbxContent>
                  <w:p w14:paraId="57552269" w14:textId="77777777" w:rsidR="002A6D3C" w:rsidRPr="002A6D3C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b/>
                        <w:bCs/>
                        <w:szCs w:val="24"/>
                      </w:rPr>
                    </w:pPr>
                    <w:r w:rsidRPr="002A6D3C">
                      <w:rPr>
                        <w:rFonts w:cs="Times New Roman"/>
                        <w:b/>
                        <w:bCs/>
                        <w:szCs w:val="24"/>
                      </w:rPr>
                      <w:t>COMUNA APAHIDA</w:t>
                    </w:r>
                  </w:p>
                  <w:p w14:paraId="7815F9CC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Apahida, str. Libertății, nr. 122, jud. Cluj, ROMÂNIA</w:t>
                    </w:r>
                  </w:p>
                  <w:p w14:paraId="7E1CF746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CUI 4485243</w:t>
                    </w:r>
                  </w:p>
                  <w:p w14:paraId="3847357C" w14:textId="77777777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>Tel. 0264</w:t>
                    </w:r>
                    <w:r w:rsidR="003E79D5">
                      <w:rPr>
                        <w:rFonts w:cs="Times New Roman"/>
                        <w:szCs w:val="24"/>
                      </w:rPr>
                      <w:t>-</w:t>
                    </w:r>
                    <w:r w:rsidRPr="00252823">
                      <w:rPr>
                        <w:rFonts w:cs="Times New Roman"/>
                        <w:szCs w:val="24"/>
                      </w:rPr>
                      <w:t>231777/fax: 0264</w:t>
                    </w:r>
                    <w:r w:rsidR="003E79D5">
                      <w:rPr>
                        <w:rFonts w:cs="Times New Roman"/>
                        <w:szCs w:val="24"/>
                      </w:rPr>
                      <w:t>-</w:t>
                    </w:r>
                    <w:r w:rsidRPr="00252823">
                      <w:rPr>
                        <w:rFonts w:cs="Times New Roman"/>
                        <w:szCs w:val="24"/>
                      </w:rPr>
                      <w:t>231475</w:t>
                    </w:r>
                  </w:p>
                  <w:p w14:paraId="1EDBB608" w14:textId="0CCFAB3E" w:rsidR="002A6D3C" w:rsidRPr="00252823" w:rsidRDefault="002A6D3C" w:rsidP="00101836">
                    <w:pPr>
                      <w:pStyle w:val="Antet"/>
                      <w:jc w:val="center"/>
                      <w:rPr>
                        <w:rFonts w:cs="Times New Roman"/>
                        <w:szCs w:val="24"/>
                      </w:rPr>
                    </w:pPr>
                    <w:r w:rsidRPr="00252823">
                      <w:rPr>
                        <w:rFonts w:cs="Times New Roman"/>
                        <w:szCs w:val="24"/>
                      </w:rPr>
                      <w:t xml:space="preserve">e-mail: </w:t>
                    </w:r>
                    <w:hyperlink r:id="rId3" w:history="1">
                      <w:proofErr w:type="spellStart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apahida_cj</w:t>
                      </w:r>
                      <w:proofErr w:type="spellEnd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@</w:t>
                      </w:r>
                      <w:r w:rsidR="00E03EC8" w:rsidRPr="00E03EC8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  <w:r w:rsidR="00E03EC8" w:rsidRPr="00252823">
                        <w:rPr>
                          <w:rFonts w:cs="Times New Roman"/>
                          <w:szCs w:val="24"/>
                        </w:rPr>
                        <w:t xml:space="preserve">primaria-apahida.ro </w:t>
                      </w:r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/</w:t>
                      </w:r>
                      <w:proofErr w:type="spellStart"/>
                      <w:r w:rsidRPr="00252823">
                        <w:rPr>
                          <w:rStyle w:val="Hyperlink"/>
                          <w:rFonts w:cs="Times New Roman"/>
                          <w:color w:val="auto"/>
                          <w:szCs w:val="24"/>
                          <w:u w:val="none"/>
                        </w:rPr>
                        <w:t>web</w:t>
                      </w:r>
                    </w:hyperlink>
                    <w:r w:rsidRPr="00252823">
                      <w:rPr>
                        <w:rFonts w:cs="Times New Roman"/>
                        <w:szCs w:val="24"/>
                      </w:rPr>
                      <w:t>:www.primaria-apahida.ro</w:t>
                    </w:r>
                    <w:proofErr w:type="spellEnd"/>
                  </w:p>
                  <w:p w14:paraId="6DE31E88" w14:textId="77777777" w:rsidR="002A6D3C" w:rsidRDefault="002A6D3C" w:rsidP="0010183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03D9" wp14:editId="3F978FEC">
              <wp:simplePos x="0" y="0"/>
              <wp:positionH relativeFrom="page">
                <wp:align>left</wp:align>
              </wp:positionH>
              <wp:positionV relativeFrom="paragraph">
                <wp:posOffset>772160</wp:posOffset>
              </wp:positionV>
              <wp:extent cx="7474226" cy="15903"/>
              <wp:effectExtent l="0" t="0" r="31750" b="22225"/>
              <wp:wrapNone/>
              <wp:docPr id="2018824327" name="Conector drep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4226" cy="1590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AD04EC" id="Conector drep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0.8pt" to="588.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" strokecolor="#4472c4 [3204]" strokeweight=".5pt">
              <v:stroke joinstyle="miter"/>
              <w10:wrap anchorx="page"/>
            </v:line>
          </w:pict>
        </mc:Fallback>
      </mc:AlternateContent>
    </w:r>
    <w:r w:rsidR="00D3019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347"/>
    <w:multiLevelType w:val="multilevel"/>
    <w:tmpl w:val="23C6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163C3A"/>
    <w:multiLevelType w:val="multilevel"/>
    <w:tmpl w:val="86223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A61B4E"/>
    <w:multiLevelType w:val="multilevel"/>
    <w:tmpl w:val="5BF2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6449947">
    <w:abstractNumId w:val="0"/>
  </w:num>
  <w:num w:numId="2" w16cid:durableId="1992556586">
    <w:abstractNumId w:val="2"/>
  </w:num>
  <w:num w:numId="3" w16cid:durableId="1392994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C8"/>
    <w:rsid w:val="00094EF1"/>
    <w:rsid w:val="000D2182"/>
    <w:rsid w:val="00101836"/>
    <w:rsid w:val="00123C47"/>
    <w:rsid w:val="001A3557"/>
    <w:rsid w:val="00203255"/>
    <w:rsid w:val="002736E0"/>
    <w:rsid w:val="002A6D3C"/>
    <w:rsid w:val="002D7340"/>
    <w:rsid w:val="00371C8A"/>
    <w:rsid w:val="003C6A13"/>
    <w:rsid w:val="003D6030"/>
    <w:rsid w:val="003E79D5"/>
    <w:rsid w:val="004A0D70"/>
    <w:rsid w:val="004A4F76"/>
    <w:rsid w:val="004F0CE8"/>
    <w:rsid w:val="005B41E9"/>
    <w:rsid w:val="00637670"/>
    <w:rsid w:val="0064610A"/>
    <w:rsid w:val="006E018A"/>
    <w:rsid w:val="00752371"/>
    <w:rsid w:val="00770E39"/>
    <w:rsid w:val="007A1FC0"/>
    <w:rsid w:val="007B55EC"/>
    <w:rsid w:val="007D436C"/>
    <w:rsid w:val="008A4072"/>
    <w:rsid w:val="008F73E6"/>
    <w:rsid w:val="00901A22"/>
    <w:rsid w:val="00915E85"/>
    <w:rsid w:val="00955894"/>
    <w:rsid w:val="00993135"/>
    <w:rsid w:val="009A0961"/>
    <w:rsid w:val="009C14EB"/>
    <w:rsid w:val="009D4D8B"/>
    <w:rsid w:val="009F0BF4"/>
    <w:rsid w:val="00A17F41"/>
    <w:rsid w:val="00A95EFD"/>
    <w:rsid w:val="00AB6E2A"/>
    <w:rsid w:val="00AD71B9"/>
    <w:rsid w:val="00B16054"/>
    <w:rsid w:val="00B302F5"/>
    <w:rsid w:val="00B5697A"/>
    <w:rsid w:val="00B8265A"/>
    <w:rsid w:val="00B86B79"/>
    <w:rsid w:val="00B96D91"/>
    <w:rsid w:val="00BA2413"/>
    <w:rsid w:val="00C03E4B"/>
    <w:rsid w:val="00C20D7E"/>
    <w:rsid w:val="00C80A1E"/>
    <w:rsid w:val="00C82E6D"/>
    <w:rsid w:val="00CF3733"/>
    <w:rsid w:val="00D3019D"/>
    <w:rsid w:val="00D52FB8"/>
    <w:rsid w:val="00D721F3"/>
    <w:rsid w:val="00DB20D4"/>
    <w:rsid w:val="00DE62F4"/>
    <w:rsid w:val="00DF76FE"/>
    <w:rsid w:val="00E03EC8"/>
    <w:rsid w:val="00E75142"/>
    <w:rsid w:val="00EA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."/>
  <w14:docId w14:val="123A5661"/>
  <w15:chartTrackingRefBased/>
  <w15:docId w15:val="{BD18CF1F-9CA8-48E9-8451-9935A5C3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B79"/>
  </w:style>
  <w:style w:type="paragraph" w:styleId="Titlu1">
    <w:name w:val="heading 1"/>
    <w:basedOn w:val="Normal"/>
    <w:next w:val="Normal"/>
    <w:link w:val="Titlu1Caracter"/>
    <w:uiPriority w:val="9"/>
    <w:qFormat/>
    <w:rsid w:val="009C14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302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A6D3C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D3C"/>
  </w:style>
  <w:style w:type="paragraph" w:styleId="Subsol">
    <w:name w:val="footer"/>
    <w:basedOn w:val="Normal"/>
    <w:link w:val="SubsolCaracter"/>
    <w:uiPriority w:val="99"/>
    <w:unhideWhenUsed/>
    <w:rsid w:val="002A6D3C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D3C"/>
  </w:style>
  <w:style w:type="character" w:styleId="Hyperlink">
    <w:name w:val="Hyperlink"/>
    <w:basedOn w:val="Fontdeparagrafimplicit"/>
    <w:uiPriority w:val="99"/>
    <w:unhideWhenUsed/>
    <w:rsid w:val="002A6D3C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9D4D8B"/>
    <w:pPr>
      <w:spacing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9C1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302F5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pahida_cj@yahoo.com/web" TargetMode="External"/><Relationship Id="rId2" Type="http://schemas.openxmlformats.org/officeDocument/2006/relationships/hyperlink" Target="mailto:apahida_cj@yahoo.com/web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adresa%20cu%20antent%20Blank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6AB5A-7EFA-4082-99D5-669071F9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adresa cu antent Blank</Template>
  <TotalTime>213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2024-10-29T12:32:00Z</cp:lastPrinted>
  <dcterms:created xsi:type="dcterms:W3CDTF">2026-08-27T09:52:00Z</dcterms:created>
  <dcterms:modified xsi:type="dcterms:W3CDTF">2026-08-27T13:30:00Z</dcterms:modified>
</cp:coreProperties>
</file>