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28D6" w14:textId="157431DB" w:rsidR="00C82E6D" w:rsidRPr="00B86B79" w:rsidRDefault="00C82E6D" w:rsidP="00B86B79">
      <w:pPr>
        <w:ind w:left="1416"/>
        <w:rPr>
          <w:b/>
          <w:bCs/>
          <w:lang w:val="it-IT"/>
        </w:rPr>
      </w:pPr>
      <w:r w:rsidRPr="00B86B79">
        <w:rPr>
          <w:b/>
          <w:bCs/>
          <w:lang w:val="it-IT"/>
        </w:rPr>
        <w:t>Către</w:t>
      </w:r>
      <w:r w:rsidRPr="00B86B79">
        <w:rPr>
          <w:b/>
          <w:bCs/>
          <w:lang w:val="it-IT"/>
        </w:rPr>
        <w:br/>
      </w:r>
      <w:r w:rsidRPr="00B86B79">
        <w:rPr>
          <w:b/>
          <w:bCs/>
          <w:lang w:val="it-IT"/>
        </w:rPr>
        <w:t>PRIMĂRIA COMUNEI APAHIDA</w:t>
      </w:r>
    </w:p>
    <w:p w14:paraId="20D259A0" w14:textId="77777777" w:rsidR="00C82E6D" w:rsidRPr="00C82E6D" w:rsidRDefault="00C82E6D" w:rsidP="00C82E6D">
      <w:pPr>
        <w:tabs>
          <w:tab w:val="left" w:pos="8475"/>
        </w:tabs>
        <w:rPr>
          <w:rFonts w:cs="Times New Roman"/>
          <w:szCs w:val="24"/>
          <w:lang w:val="it-IT"/>
        </w:rPr>
      </w:pPr>
    </w:p>
    <w:p w14:paraId="17B68D36" w14:textId="77777777" w:rsidR="00C82E6D" w:rsidRPr="00C82E6D" w:rsidRDefault="00C82E6D" w:rsidP="00C82E6D">
      <w:pPr>
        <w:tabs>
          <w:tab w:val="left" w:pos="8475"/>
        </w:tabs>
        <w:rPr>
          <w:rFonts w:cs="Times New Roman"/>
          <w:b/>
          <w:bCs/>
          <w:szCs w:val="24"/>
          <w:lang w:val="it-IT"/>
        </w:rPr>
      </w:pPr>
      <w:r w:rsidRPr="00C82E6D">
        <w:rPr>
          <w:rFonts w:cs="Times New Roman"/>
          <w:b/>
          <w:bCs/>
          <w:szCs w:val="24"/>
          <w:lang w:val="it-IT"/>
        </w:rPr>
        <w:t>1. Datele solicitantului</w:t>
      </w:r>
    </w:p>
    <w:p w14:paraId="203DDA95" w14:textId="77777777" w:rsidR="00B86B79" w:rsidRDefault="00C82E6D" w:rsidP="00B86B79">
      <w:pPr>
        <w:jc w:val="left"/>
        <w:rPr>
          <w:lang w:val="it-IT"/>
        </w:rPr>
      </w:pPr>
      <w:r w:rsidRPr="00C82E6D">
        <w:rPr>
          <w:lang w:val="it-IT"/>
        </w:rPr>
        <w:t>Nume și prenume</w:t>
      </w:r>
      <w:r>
        <w:rPr>
          <w:lang w:val="it-IT"/>
        </w:rPr>
        <w:t>/</w:t>
      </w:r>
      <w:r w:rsidRPr="00C82E6D">
        <w:rPr>
          <w:lang w:val="pt-BR"/>
        </w:rPr>
        <w:t xml:space="preserve"> </w:t>
      </w:r>
      <w:r w:rsidRPr="00C82E6D">
        <w:rPr>
          <w:lang w:val="pt-BR"/>
        </w:rPr>
        <w:t>Denumirea</w:t>
      </w:r>
      <w:r>
        <w:rPr>
          <w:lang w:val="pt-BR"/>
        </w:rPr>
        <w:t xml:space="preserve"> </w:t>
      </w:r>
      <w:r w:rsidRPr="00C82E6D">
        <w:rPr>
          <w:lang w:val="pt-BR"/>
        </w:rPr>
        <w:t>organizației/instituției</w:t>
      </w:r>
      <w:r>
        <w:rPr>
          <w:lang w:val="pt-BR"/>
        </w:rPr>
        <w:t xml:space="preserve"> : </w:t>
      </w:r>
      <w:r w:rsidRPr="00C82E6D">
        <w:rPr>
          <w:lang w:val="it-IT"/>
        </w:rPr>
        <w:t xml:space="preserve"> ......................................................................................................................................................</w:t>
      </w:r>
    </w:p>
    <w:p w14:paraId="7815A6BD" w14:textId="0595983A" w:rsidR="00C82E6D" w:rsidRPr="00C82E6D" w:rsidRDefault="00B86B79" w:rsidP="00B86B79">
      <w:pPr>
        <w:jc w:val="left"/>
        <w:rPr>
          <w:rFonts w:cs="Times New Roman"/>
          <w:szCs w:val="24"/>
          <w:lang w:val="it-IT"/>
        </w:rPr>
      </w:pPr>
      <w:r>
        <w:rPr>
          <w:lang w:val="it-IT"/>
        </w:rPr>
        <w:t>Adresă:.........................................................................................................................................</w:t>
      </w:r>
      <w:r w:rsidR="00C82E6D" w:rsidRPr="00C82E6D">
        <w:rPr>
          <w:lang w:val="it-IT"/>
        </w:rPr>
        <w:br/>
      </w:r>
      <w:r w:rsidR="00C82E6D" w:rsidRPr="00C82E6D">
        <w:rPr>
          <w:rFonts w:cs="Times New Roman"/>
          <w:szCs w:val="24"/>
          <w:lang w:val="it-IT"/>
        </w:rPr>
        <w:t>E-mail: ......................................................................................................</w:t>
      </w:r>
      <w:r w:rsidR="00C82E6D">
        <w:rPr>
          <w:rFonts w:cs="Times New Roman"/>
          <w:szCs w:val="24"/>
          <w:lang w:val="it-IT"/>
        </w:rPr>
        <w:t>...................................</w:t>
      </w:r>
    </w:p>
    <w:p w14:paraId="71AA9B77" w14:textId="29B01792" w:rsidR="00C82E6D" w:rsidRDefault="00C82E6D" w:rsidP="00C82E6D">
      <w:p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Telefon: .................................................................................................</w:t>
      </w:r>
      <w:r>
        <w:rPr>
          <w:rFonts w:cs="Times New Roman"/>
          <w:szCs w:val="24"/>
          <w:lang w:val="it-IT"/>
        </w:rPr>
        <w:t>.................................</w:t>
      </w:r>
      <w:r w:rsidRPr="00C82E6D">
        <w:rPr>
          <w:rFonts w:cs="Times New Roman"/>
          <w:szCs w:val="24"/>
          <w:lang w:val="it-IT"/>
        </w:rPr>
        <w:t>....</w:t>
      </w:r>
      <w:r>
        <w:rPr>
          <w:rFonts w:cs="Times New Roman"/>
          <w:szCs w:val="24"/>
          <w:lang w:val="it-IT"/>
        </w:rPr>
        <w:t>..</w:t>
      </w:r>
    </w:p>
    <w:p w14:paraId="391B1958" w14:textId="77777777" w:rsidR="00C82E6D" w:rsidRPr="00C82E6D" w:rsidRDefault="00C82E6D" w:rsidP="00C82E6D">
      <w:pPr>
        <w:tabs>
          <w:tab w:val="left" w:pos="8475"/>
        </w:tabs>
        <w:rPr>
          <w:rFonts w:cs="Times New Roman"/>
          <w:b/>
          <w:bCs/>
          <w:szCs w:val="24"/>
          <w:lang w:val="it-IT"/>
        </w:rPr>
      </w:pPr>
      <w:r w:rsidRPr="00C82E6D">
        <w:rPr>
          <w:rFonts w:cs="Times New Roman"/>
          <w:b/>
          <w:bCs/>
          <w:szCs w:val="24"/>
          <w:lang w:val="it-IT"/>
        </w:rPr>
        <w:t>2. Informațiile solicitate</w:t>
      </w:r>
    </w:p>
    <w:p w14:paraId="5FA81B36" w14:textId="5AD772AA" w:rsidR="00C82E6D" w:rsidRPr="00C82E6D" w:rsidRDefault="00C82E6D" w:rsidP="00C82E6D">
      <w:pPr>
        <w:rPr>
          <w:lang w:val="it-IT"/>
        </w:rPr>
      </w:pPr>
      <w:r>
        <w:rPr>
          <w:lang w:val="it-IT"/>
        </w:rPr>
        <w:tab/>
      </w:r>
      <w:r w:rsidRPr="00B86B79">
        <w:rPr>
          <w:b/>
          <w:bCs/>
          <w:lang w:val="it-IT"/>
        </w:rPr>
        <w:t>În temeiul Legii nr. 544/2001</w:t>
      </w:r>
      <w:r w:rsidRPr="00C82E6D">
        <w:rPr>
          <w:lang w:val="it-IT"/>
        </w:rPr>
        <w:t xml:space="preserve"> privind liberul acces la informațiile de interes public, cu modificările și completările ulterioare</w:t>
      </w:r>
      <w:r w:rsidRPr="00C82E6D">
        <w:rPr>
          <w:lang w:val="it-IT"/>
        </w:rPr>
        <w:t xml:space="preserve"> v</w:t>
      </w:r>
      <w:r w:rsidRPr="00C82E6D">
        <w:rPr>
          <w:lang w:val="it-IT"/>
        </w:rPr>
        <w:t>ă solicit comunicarea următoarelor informații de interes public:</w:t>
      </w:r>
    </w:p>
    <w:p w14:paraId="69D0B5A6" w14:textId="0ABD7820" w:rsidR="00C82E6D" w:rsidRPr="00C82E6D" w:rsidRDefault="00C82E6D" w:rsidP="00B86B79">
      <w:pPr>
        <w:tabs>
          <w:tab w:val="left" w:pos="8475"/>
        </w:tabs>
        <w:rPr>
          <w:rFonts w:cs="Times New Roman"/>
          <w:szCs w:val="24"/>
          <w:lang w:val="en-US"/>
        </w:rPr>
      </w:pPr>
      <w:r w:rsidRPr="00C82E6D">
        <w:rPr>
          <w:rFonts w:cs="Times New Roman"/>
          <w:szCs w:val="24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  <w:r w:rsidR="00B86B79">
        <w:rPr>
          <w:rFonts w:cs="Times New Roman"/>
          <w:szCs w:val="24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Pr="00C82E6D">
        <w:rPr>
          <w:rFonts w:cs="Times New Roman"/>
          <w:szCs w:val="24"/>
          <w:lang w:val="en-US"/>
        </w:rPr>
        <w:t>.</w:t>
      </w:r>
    </w:p>
    <w:p w14:paraId="06D583EA" w14:textId="37011292" w:rsidR="00C82E6D" w:rsidRPr="00C82E6D" w:rsidRDefault="00C82E6D" w:rsidP="00B86B79">
      <w:pPr>
        <w:tabs>
          <w:tab w:val="left" w:pos="8475"/>
        </w:tabs>
        <w:rPr>
          <w:rFonts w:cs="Times New Roman"/>
          <w:szCs w:val="24"/>
          <w:lang w:val="en-US"/>
        </w:rPr>
      </w:pPr>
      <w:r w:rsidRPr="00C82E6D">
        <w:rPr>
          <w:rFonts w:cs="Times New Roman"/>
          <w:szCs w:val="24"/>
          <w:lang w:val="en-US"/>
        </w:rPr>
        <w:t>....................................................................................................................</w:t>
      </w:r>
      <w:r w:rsidR="00B86B79">
        <w:rPr>
          <w:rFonts w:cs="Times New Roman"/>
          <w:szCs w:val="24"/>
          <w:lang w:val="en-US"/>
        </w:rPr>
        <w:t>..................................</w:t>
      </w:r>
    </w:p>
    <w:p w14:paraId="48325CFB" w14:textId="5B4C23A7" w:rsidR="00C82E6D" w:rsidRPr="00C82E6D" w:rsidRDefault="00C82E6D" w:rsidP="00B86B79">
      <w:pPr>
        <w:tabs>
          <w:tab w:val="left" w:pos="8475"/>
        </w:tabs>
        <w:rPr>
          <w:rFonts w:cs="Times New Roman"/>
          <w:szCs w:val="24"/>
          <w:lang w:val="en-US"/>
        </w:rPr>
      </w:pPr>
      <w:r w:rsidRPr="00C82E6D">
        <w:rPr>
          <w:rFonts w:cs="Times New Roman"/>
          <w:szCs w:val="24"/>
          <w:lang w:val="en-US"/>
        </w:rPr>
        <w:t>....................................................................................................................</w:t>
      </w:r>
      <w:r w:rsidR="00B86B79">
        <w:rPr>
          <w:rFonts w:cs="Times New Roman"/>
          <w:szCs w:val="24"/>
          <w:lang w:val="en-US"/>
        </w:rPr>
        <w:t>..................................</w:t>
      </w:r>
    </w:p>
    <w:p w14:paraId="4F25F322" w14:textId="708C7EB7" w:rsidR="00C82E6D" w:rsidRDefault="00C82E6D" w:rsidP="00C82E6D">
      <w:pPr>
        <w:rPr>
          <w:lang w:val="en-US"/>
        </w:rPr>
      </w:pPr>
      <w:r>
        <w:rPr>
          <w:lang w:val="en-US"/>
        </w:rPr>
        <w:tab/>
      </w:r>
      <w:proofErr w:type="spellStart"/>
      <w:r w:rsidRPr="00C82E6D">
        <w:rPr>
          <w:lang w:val="en-US"/>
        </w:rPr>
        <w:t>În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cazul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în</w:t>
      </w:r>
      <w:proofErr w:type="spellEnd"/>
      <w:r w:rsidRPr="00C82E6D">
        <w:rPr>
          <w:lang w:val="en-US"/>
        </w:rPr>
        <w:t xml:space="preserve"> care </w:t>
      </w:r>
      <w:proofErr w:type="spellStart"/>
      <w:r w:rsidRPr="00C82E6D">
        <w:rPr>
          <w:lang w:val="en-US"/>
        </w:rPr>
        <w:t>informațiile</w:t>
      </w:r>
      <w:proofErr w:type="spellEnd"/>
      <w:r w:rsidRPr="00C82E6D">
        <w:rPr>
          <w:lang w:val="en-US"/>
        </w:rPr>
        <w:t xml:space="preserve"> solicitate se </w:t>
      </w:r>
      <w:proofErr w:type="spellStart"/>
      <w:r w:rsidRPr="00C82E6D">
        <w:rPr>
          <w:lang w:val="en-US"/>
        </w:rPr>
        <w:t>regăsesc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în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documente</w:t>
      </w:r>
      <w:proofErr w:type="spellEnd"/>
      <w:r w:rsidRPr="00C82E6D">
        <w:rPr>
          <w:lang w:val="en-US"/>
        </w:rPr>
        <w:t xml:space="preserve">, solicit </w:t>
      </w:r>
      <w:proofErr w:type="spellStart"/>
      <w:r w:rsidRPr="00C82E6D">
        <w:rPr>
          <w:lang w:val="en-US"/>
        </w:rPr>
        <w:t>comunicarea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documentelor</w:t>
      </w:r>
      <w:proofErr w:type="spellEnd"/>
      <w:r w:rsidRPr="00C82E6D">
        <w:rPr>
          <w:lang w:val="en-US"/>
        </w:rPr>
        <w:t>/</w:t>
      </w:r>
      <w:proofErr w:type="spellStart"/>
      <w:r w:rsidRPr="00C82E6D">
        <w:rPr>
          <w:lang w:val="en-US"/>
        </w:rPr>
        <w:t>informațiilor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relevante</w:t>
      </w:r>
      <w:proofErr w:type="spellEnd"/>
      <w:r w:rsidRPr="00C82E6D">
        <w:rPr>
          <w:lang w:val="en-US"/>
        </w:rPr>
        <w:t xml:space="preserve">, </w:t>
      </w:r>
      <w:proofErr w:type="spellStart"/>
      <w:r w:rsidRPr="00C82E6D">
        <w:rPr>
          <w:lang w:val="en-US"/>
        </w:rPr>
        <w:t>în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măsura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în</w:t>
      </w:r>
      <w:proofErr w:type="spellEnd"/>
      <w:r w:rsidRPr="00C82E6D">
        <w:rPr>
          <w:lang w:val="en-US"/>
        </w:rPr>
        <w:t xml:space="preserve"> care </w:t>
      </w:r>
      <w:proofErr w:type="spellStart"/>
      <w:r w:rsidRPr="00C82E6D">
        <w:rPr>
          <w:lang w:val="en-US"/>
        </w:rPr>
        <w:t>acestea</w:t>
      </w:r>
      <w:proofErr w:type="spellEnd"/>
      <w:r w:rsidRPr="00C82E6D">
        <w:rPr>
          <w:lang w:val="en-US"/>
        </w:rPr>
        <w:t xml:space="preserve"> au </w:t>
      </w:r>
      <w:proofErr w:type="spellStart"/>
      <w:r w:rsidRPr="00C82E6D">
        <w:rPr>
          <w:lang w:val="en-US"/>
        </w:rPr>
        <w:t>caracter</w:t>
      </w:r>
      <w:proofErr w:type="spellEnd"/>
      <w:r w:rsidRPr="00C82E6D">
        <w:rPr>
          <w:lang w:val="en-US"/>
        </w:rPr>
        <w:t xml:space="preserve"> public </w:t>
      </w:r>
      <w:proofErr w:type="spellStart"/>
      <w:r w:rsidRPr="00C82E6D">
        <w:rPr>
          <w:lang w:val="en-US"/>
        </w:rPr>
        <w:t>și</w:t>
      </w:r>
      <w:proofErr w:type="spellEnd"/>
      <w:r w:rsidRPr="00C82E6D">
        <w:rPr>
          <w:lang w:val="en-US"/>
        </w:rPr>
        <w:t xml:space="preserve"> nu sunt </w:t>
      </w:r>
      <w:proofErr w:type="spellStart"/>
      <w:r w:rsidRPr="00C82E6D">
        <w:rPr>
          <w:lang w:val="en-US"/>
        </w:rPr>
        <w:t>exceptate</w:t>
      </w:r>
      <w:proofErr w:type="spellEnd"/>
      <w:r w:rsidRPr="00C82E6D">
        <w:rPr>
          <w:lang w:val="en-US"/>
        </w:rPr>
        <w:t xml:space="preserve"> de la </w:t>
      </w:r>
      <w:proofErr w:type="spellStart"/>
      <w:r w:rsidRPr="00C82E6D">
        <w:rPr>
          <w:lang w:val="en-US"/>
        </w:rPr>
        <w:t>accesul</w:t>
      </w:r>
      <w:proofErr w:type="spellEnd"/>
      <w:r w:rsidRPr="00C82E6D">
        <w:rPr>
          <w:lang w:val="en-US"/>
        </w:rPr>
        <w:t xml:space="preserve"> liber </w:t>
      </w:r>
      <w:proofErr w:type="spellStart"/>
      <w:r w:rsidRPr="00C82E6D">
        <w:rPr>
          <w:lang w:val="en-US"/>
        </w:rPr>
        <w:t>potrivit</w:t>
      </w:r>
      <w:proofErr w:type="spellEnd"/>
      <w:r w:rsidRPr="00C82E6D">
        <w:rPr>
          <w:lang w:val="en-US"/>
        </w:rPr>
        <w:t xml:space="preserve"> </w:t>
      </w:r>
      <w:proofErr w:type="spellStart"/>
      <w:r w:rsidRPr="00C82E6D">
        <w:rPr>
          <w:lang w:val="en-US"/>
        </w:rPr>
        <w:t>legii</w:t>
      </w:r>
      <w:proofErr w:type="spellEnd"/>
      <w:r w:rsidRPr="00C82E6D">
        <w:rPr>
          <w:lang w:val="en-US"/>
        </w:rPr>
        <w:t>.</w:t>
      </w:r>
    </w:p>
    <w:p w14:paraId="5EEDBFA4" w14:textId="2EB78825" w:rsidR="00C82E6D" w:rsidRDefault="00C82E6D" w:rsidP="00C82E6D">
      <w:r w:rsidRPr="00C82E6D">
        <w:tab/>
      </w:r>
      <w:r w:rsidR="00B86B79" w:rsidRPr="00C82E6D">
        <w:t>Sunt dispus să plătesc costurile aferente serviciilor de copiere a documentelor solicitate (dacă se solicită copii în format scris).</w:t>
      </w:r>
    </w:p>
    <w:p w14:paraId="24378A44" w14:textId="77777777" w:rsidR="00B86B79" w:rsidRPr="00B86B79" w:rsidRDefault="00B86B79" w:rsidP="00B86B79">
      <w:pPr>
        <w:ind w:firstLine="360"/>
      </w:pPr>
      <w:r w:rsidRPr="00B86B79">
        <w:t>În cazul în care informațiile sunt deja publicate pe pagina de internet a instituției, vă rog să îmi comunicați linkul/pagina web unde acestea pot fi consultate.</w:t>
      </w:r>
    </w:p>
    <w:p w14:paraId="7DED330B" w14:textId="77777777" w:rsidR="00C82E6D" w:rsidRPr="00C82E6D" w:rsidRDefault="00C82E6D" w:rsidP="00C82E6D">
      <w:pPr>
        <w:tabs>
          <w:tab w:val="left" w:pos="8475"/>
        </w:tabs>
        <w:rPr>
          <w:rFonts w:cs="Times New Roman"/>
          <w:b/>
          <w:bCs/>
          <w:szCs w:val="24"/>
        </w:rPr>
      </w:pPr>
      <w:r w:rsidRPr="00C82E6D">
        <w:rPr>
          <w:rFonts w:cs="Times New Roman"/>
          <w:b/>
          <w:bCs/>
          <w:szCs w:val="24"/>
        </w:rPr>
        <w:t>3. Modalitatea de comunicare solicitată</w:t>
      </w:r>
    </w:p>
    <w:p w14:paraId="0FCC2915" w14:textId="77777777" w:rsidR="00C82E6D" w:rsidRPr="00C82E6D" w:rsidRDefault="00C82E6D" w:rsidP="00C82E6D">
      <w:p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Solicit comunicarea informațiilor:</w:t>
      </w:r>
    </w:p>
    <w:p w14:paraId="2650B650" w14:textId="77777777" w:rsidR="00C82E6D" w:rsidRPr="00C82E6D" w:rsidRDefault="00C82E6D" w:rsidP="00C82E6D">
      <w:pPr>
        <w:numPr>
          <w:ilvl w:val="0"/>
          <w:numId w:val="2"/>
        </w:numPr>
        <w:tabs>
          <w:tab w:val="left" w:pos="8475"/>
        </w:tabs>
        <w:rPr>
          <w:rFonts w:cs="Times New Roman"/>
          <w:szCs w:val="24"/>
          <w:lang w:val="en-US"/>
        </w:rPr>
      </w:pPr>
      <w:proofErr w:type="spellStart"/>
      <w:r w:rsidRPr="00C82E6D">
        <w:rPr>
          <w:rFonts w:cs="Times New Roman"/>
          <w:szCs w:val="24"/>
          <w:lang w:val="en-US"/>
        </w:rPr>
        <w:t>în</w:t>
      </w:r>
      <w:proofErr w:type="spellEnd"/>
      <w:r w:rsidRPr="00C82E6D">
        <w:rPr>
          <w:rFonts w:cs="Times New Roman"/>
          <w:szCs w:val="24"/>
          <w:lang w:val="en-US"/>
        </w:rPr>
        <w:t xml:space="preserve"> format electronic, la </w:t>
      </w:r>
      <w:proofErr w:type="spellStart"/>
      <w:r w:rsidRPr="00C82E6D">
        <w:rPr>
          <w:rFonts w:cs="Times New Roman"/>
          <w:szCs w:val="24"/>
          <w:lang w:val="en-US"/>
        </w:rPr>
        <w:t>adresa</w:t>
      </w:r>
      <w:proofErr w:type="spellEnd"/>
      <w:r w:rsidRPr="00C82E6D">
        <w:rPr>
          <w:rFonts w:cs="Times New Roman"/>
          <w:szCs w:val="24"/>
          <w:lang w:val="en-US"/>
        </w:rPr>
        <w:t xml:space="preserve"> de e-mail </w:t>
      </w:r>
      <w:proofErr w:type="spellStart"/>
      <w:r w:rsidRPr="00C82E6D">
        <w:rPr>
          <w:rFonts w:cs="Times New Roman"/>
          <w:szCs w:val="24"/>
          <w:lang w:val="en-US"/>
        </w:rPr>
        <w:t>indicată</w:t>
      </w:r>
      <w:proofErr w:type="spellEnd"/>
      <w:r w:rsidRPr="00C82E6D">
        <w:rPr>
          <w:rFonts w:cs="Times New Roman"/>
          <w:szCs w:val="24"/>
          <w:lang w:val="en-US"/>
        </w:rPr>
        <w:t xml:space="preserve"> </w:t>
      </w:r>
      <w:proofErr w:type="spellStart"/>
      <w:r w:rsidRPr="00C82E6D">
        <w:rPr>
          <w:rFonts w:cs="Times New Roman"/>
          <w:szCs w:val="24"/>
          <w:lang w:val="en-US"/>
        </w:rPr>
        <w:t>mai</w:t>
      </w:r>
      <w:proofErr w:type="spellEnd"/>
      <w:r w:rsidRPr="00C82E6D">
        <w:rPr>
          <w:rFonts w:cs="Times New Roman"/>
          <w:szCs w:val="24"/>
          <w:lang w:val="en-US"/>
        </w:rPr>
        <w:t xml:space="preserve"> sus;</w:t>
      </w:r>
    </w:p>
    <w:p w14:paraId="016EF0EF" w14:textId="77777777" w:rsidR="00C82E6D" w:rsidRPr="00C82E6D" w:rsidRDefault="00C82E6D" w:rsidP="00C82E6D">
      <w:pPr>
        <w:numPr>
          <w:ilvl w:val="0"/>
          <w:numId w:val="2"/>
        </w:num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pe suport hârtie, la adresa indicată mai sus;</w:t>
      </w:r>
    </w:p>
    <w:p w14:paraId="181DBA72" w14:textId="77777777" w:rsidR="00C82E6D" w:rsidRPr="00C82E6D" w:rsidRDefault="00C82E6D" w:rsidP="00C82E6D">
      <w:pPr>
        <w:numPr>
          <w:ilvl w:val="0"/>
          <w:numId w:val="2"/>
        </w:num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prin consultare la sediul instituției;</w:t>
      </w:r>
    </w:p>
    <w:p w14:paraId="07FF98BC" w14:textId="77777777" w:rsidR="00C82E6D" w:rsidRPr="00B86B79" w:rsidRDefault="00C82E6D" w:rsidP="00C82E6D">
      <w:pPr>
        <w:ind w:firstLine="360"/>
        <w:rPr>
          <w:lang w:val="it-IT"/>
        </w:rPr>
      </w:pPr>
    </w:p>
    <w:p w14:paraId="4F4DAC86" w14:textId="609B2FA1" w:rsidR="00371C8A" w:rsidRPr="00B86B79" w:rsidRDefault="00C82E6D" w:rsidP="00B86B79">
      <w:pPr>
        <w:tabs>
          <w:tab w:val="left" w:pos="8475"/>
        </w:tabs>
        <w:rPr>
          <w:rFonts w:cs="Times New Roman"/>
          <w:szCs w:val="24"/>
          <w:lang w:val="en-US"/>
        </w:rPr>
      </w:pPr>
      <w:r w:rsidRPr="00C82E6D">
        <w:rPr>
          <w:rFonts w:cs="Times New Roman"/>
          <w:szCs w:val="24"/>
          <w:lang w:val="en-US"/>
        </w:rPr>
        <w:t>Data: ............................</w:t>
      </w:r>
      <w:r w:rsidR="00B86B79">
        <w:rPr>
          <w:rFonts w:cs="Times New Roman"/>
          <w:szCs w:val="24"/>
          <w:lang w:val="en-US"/>
        </w:rPr>
        <w:t xml:space="preserve">                                                                </w:t>
      </w:r>
      <w:proofErr w:type="spellStart"/>
      <w:r w:rsidR="00B86B79" w:rsidRPr="00C82E6D">
        <w:rPr>
          <w:rFonts w:cs="Times New Roman"/>
          <w:szCs w:val="24"/>
          <w:lang w:val="en-US"/>
        </w:rPr>
        <w:t>Semnătura</w:t>
      </w:r>
      <w:proofErr w:type="spellEnd"/>
      <w:r w:rsidR="00B86B79" w:rsidRPr="00C82E6D">
        <w:rPr>
          <w:rFonts w:cs="Times New Roman"/>
          <w:szCs w:val="24"/>
          <w:lang w:val="en-US"/>
        </w:rPr>
        <w:t>: ................................</w:t>
      </w:r>
    </w:p>
    <w:sectPr w:rsidR="00371C8A" w:rsidRPr="00B86B79" w:rsidSect="00E03EC8">
      <w:headerReference w:type="default" r:id="rId8"/>
      <w:pgSz w:w="11906" w:h="16838" w:code="9"/>
      <w:pgMar w:top="1440" w:right="1440" w:bottom="1440" w:left="1440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2629F" w14:textId="77777777" w:rsidR="0074724D" w:rsidRDefault="0074724D" w:rsidP="002A6D3C">
      <w:pPr>
        <w:spacing w:line="240" w:lineRule="auto"/>
      </w:pPr>
      <w:r>
        <w:separator/>
      </w:r>
    </w:p>
  </w:endnote>
  <w:endnote w:type="continuationSeparator" w:id="0">
    <w:p w14:paraId="2E2A7BA1" w14:textId="77777777" w:rsidR="0074724D" w:rsidRDefault="0074724D" w:rsidP="002A6D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6D09" w14:textId="77777777" w:rsidR="0074724D" w:rsidRDefault="0074724D" w:rsidP="002A6D3C">
      <w:pPr>
        <w:spacing w:line="240" w:lineRule="auto"/>
      </w:pPr>
      <w:r>
        <w:separator/>
      </w:r>
    </w:p>
  </w:footnote>
  <w:footnote w:type="continuationSeparator" w:id="0">
    <w:p w14:paraId="5A2641FC" w14:textId="77777777" w:rsidR="0074724D" w:rsidRDefault="0074724D" w:rsidP="002A6D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E67B" w14:textId="06B522F0" w:rsidR="002A6D3C" w:rsidRDefault="00B86B79" w:rsidP="00D3019D">
    <w:pPr>
      <w:pStyle w:val="Ante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9E727F1" wp14:editId="16CDD851">
          <wp:simplePos x="0" y="0"/>
          <wp:positionH relativeFrom="margin">
            <wp:posOffset>5485130</wp:posOffset>
          </wp:positionH>
          <wp:positionV relativeFrom="paragraph">
            <wp:posOffset>-179070</wp:posOffset>
          </wp:positionV>
          <wp:extent cx="636905" cy="921385"/>
          <wp:effectExtent l="0" t="0" r="0" b="0"/>
          <wp:wrapTopAndBottom/>
          <wp:docPr id="1469919595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919595" name="Imagine 1469919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921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FD407" wp14:editId="450C2889">
              <wp:simplePos x="0" y="0"/>
              <wp:positionH relativeFrom="column">
                <wp:posOffset>266700</wp:posOffset>
              </wp:positionH>
              <wp:positionV relativeFrom="paragraph">
                <wp:posOffset>-255270</wp:posOffset>
              </wp:positionV>
              <wp:extent cx="4825365" cy="1013460"/>
              <wp:effectExtent l="0" t="0" r="0" b="0"/>
              <wp:wrapNone/>
              <wp:docPr id="1155333770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5365" cy="1013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552269" w14:textId="77777777" w:rsidR="002A6D3C" w:rsidRPr="002A6D3C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b/>
                              <w:bCs/>
                              <w:szCs w:val="24"/>
                            </w:rPr>
                          </w:pPr>
                          <w:r w:rsidRPr="002A6D3C">
                            <w:rPr>
                              <w:rFonts w:cs="Times New Roman"/>
                              <w:b/>
                              <w:bCs/>
                              <w:szCs w:val="24"/>
                            </w:rPr>
                            <w:t>COMUNA APAHIDA</w:t>
                          </w:r>
                        </w:p>
                        <w:p w14:paraId="7815F9CC" w14:textId="77777777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>Apahida, str. Libertății, nr. 122, jud. Cluj, ROMÂNIA</w:t>
                          </w:r>
                        </w:p>
                        <w:p w14:paraId="7E1CF746" w14:textId="77777777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>CUI 4485243</w:t>
                          </w:r>
                        </w:p>
                        <w:p w14:paraId="3847357C" w14:textId="77777777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>Tel. 0264</w:t>
                          </w:r>
                          <w:r w:rsidR="003E79D5">
                            <w:rPr>
                              <w:rFonts w:cs="Times New Roman"/>
                              <w:szCs w:val="24"/>
                            </w:rPr>
                            <w:t>-</w:t>
                          </w:r>
                          <w:r w:rsidRPr="00252823">
                            <w:rPr>
                              <w:rFonts w:cs="Times New Roman"/>
                              <w:szCs w:val="24"/>
                            </w:rPr>
                            <w:t>231777/fax: 0264</w:t>
                          </w:r>
                          <w:r w:rsidR="003E79D5">
                            <w:rPr>
                              <w:rFonts w:cs="Times New Roman"/>
                              <w:szCs w:val="24"/>
                            </w:rPr>
                            <w:t>-</w:t>
                          </w:r>
                          <w:r w:rsidRPr="00252823">
                            <w:rPr>
                              <w:rFonts w:cs="Times New Roman"/>
                              <w:szCs w:val="24"/>
                            </w:rPr>
                            <w:t>231475</w:t>
                          </w:r>
                        </w:p>
                        <w:p w14:paraId="1EDBB608" w14:textId="0CCFAB3E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 xml:space="preserve">e-mail: </w:t>
                          </w:r>
                          <w:hyperlink r:id="rId2" w:history="1">
                            <w:proofErr w:type="spellStart"/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apahida_cj</w:t>
                            </w:r>
                            <w:proofErr w:type="spellEnd"/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@</w:t>
                            </w:r>
                            <w:r w:rsidR="00E03EC8" w:rsidRPr="00E03EC8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  <w:r w:rsidR="00E03EC8" w:rsidRPr="00252823">
                              <w:rPr>
                                <w:rFonts w:cs="Times New Roman"/>
                                <w:szCs w:val="24"/>
                              </w:rPr>
                              <w:t xml:space="preserve">primaria-apahida.ro </w:t>
                            </w:r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/</w:t>
                            </w:r>
                            <w:proofErr w:type="spellStart"/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web</w:t>
                            </w:r>
                          </w:hyperlink>
                          <w:r w:rsidRPr="00252823">
                            <w:rPr>
                              <w:rFonts w:cs="Times New Roman"/>
                              <w:szCs w:val="24"/>
                            </w:rPr>
                            <w:t>:www.primaria-apahida.ro</w:t>
                          </w:r>
                          <w:proofErr w:type="spellEnd"/>
                        </w:p>
                        <w:p w14:paraId="6DE31E88" w14:textId="77777777" w:rsidR="002A6D3C" w:rsidRDefault="002A6D3C" w:rsidP="0010183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FD407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left:0;text-align:left;margin-left:21pt;margin-top:-20.1pt;width:379.95pt;height:7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" fillcolor="white [3201]" stroked="f" strokeweight=".5pt">
              <v:textbox>
                <w:txbxContent>
                  <w:p w14:paraId="57552269" w14:textId="77777777" w:rsidR="002A6D3C" w:rsidRPr="002A6D3C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b/>
                        <w:bCs/>
                        <w:szCs w:val="24"/>
                      </w:rPr>
                    </w:pPr>
                    <w:r w:rsidRPr="002A6D3C">
                      <w:rPr>
                        <w:rFonts w:cs="Times New Roman"/>
                        <w:b/>
                        <w:bCs/>
                        <w:szCs w:val="24"/>
                      </w:rPr>
                      <w:t>COMUNA APAHIDA</w:t>
                    </w:r>
                  </w:p>
                  <w:p w14:paraId="7815F9CC" w14:textId="77777777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>Apahida, str. Libertății, nr. 122, jud. Cluj, ROMÂNIA</w:t>
                    </w:r>
                  </w:p>
                  <w:p w14:paraId="7E1CF746" w14:textId="77777777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>CUI 4485243</w:t>
                    </w:r>
                  </w:p>
                  <w:p w14:paraId="3847357C" w14:textId="77777777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>Tel. 0264</w:t>
                    </w:r>
                    <w:r w:rsidR="003E79D5">
                      <w:rPr>
                        <w:rFonts w:cs="Times New Roman"/>
                        <w:szCs w:val="24"/>
                      </w:rPr>
                      <w:t>-</w:t>
                    </w:r>
                    <w:r w:rsidRPr="00252823">
                      <w:rPr>
                        <w:rFonts w:cs="Times New Roman"/>
                        <w:szCs w:val="24"/>
                      </w:rPr>
                      <w:t>231777/fax: 0264</w:t>
                    </w:r>
                    <w:r w:rsidR="003E79D5">
                      <w:rPr>
                        <w:rFonts w:cs="Times New Roman"/>
                        <w:szCs w:val="24"/>
                      </w:rPr>
                      <w:t>-</w:t>
                    </w:r>
                    <w:r w:rsidRPr="00252823">
                      <w:rPr>
                        <w:rFonts w:cs="Times New Roman"/>
                        <w:szCs w:val="24"/>
                      </w:rPr>
                      <w:t>231475</w:t>
                    </w:r>
                  </w:p>
                  <w:p w14:paraId="1EDBB608" w14:textId="0CCFAB3E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 xml:space="preserve">e-mail: </w:t>
                    </w:r>
                    <w:hyperlink r:id="rId3" w:history="1">
                      <w:proofErr w:type="spellStart"/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apahida_cj</w:t>
                      </w:r>
                      <w:proofErr w:type="spellEnd"/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@</w:t>
                      </w:r>
                      <w:r w:rsidR="00E03EC8" w:rsidRPr="00E03EC8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  <w:r w:rsidR="00E03EC8" w:rsidRPr="00252823">
                        <w:rPr>
                          <w:rFonts w:cs="Times New Roman"/>
                          <w:szCs w:val="24"/>
                        </w:rPr>
                        <w:t xml:space="preserve">primaria-apahida.ro </w:t>
                      </w:r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/</w:t>
                      </w:r>
                      <w:proofErr w:type="spellStart"/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web</w:t>
                      </w:r>
                    </w:hyperlink>
                    <w:r w:rsidRPr="00252823">
                      <w:rPr>
                        <w:rFonts w:cs="Times New Roman"/>
                        <w:szCs w:val="24"/>
                      </w:rPr>
                      <w:t>:www.primaria-apahida.ro</w:t>
                    </w:r>
                    <w:proofErr w:type="spellEnd"/>
                  </w:p>
                  <w:p w14:paraId="6DE31E88" w14:textId="77777777" w:rsidR="002A6D3C" w:rsidRDefault="002A6D3C" w:rsidP="0010183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03D9" wp14:editId="3F978FEC">
              <wp:simplePos x="0" y="0"/>
              <wp:positionH relativeFrom="page">
                <wp:align>left</wp:align>
              </wp:positionH>
              <wp:positionV relativeFrom="paragraph">
                <wp:posOffset>772160</wp:posOffset>
              </wp:positionV>
              <wp:extent cx="7474226" cy="15903"/>
              <wp:effectExtent l="0" t="0" r="31750" b="22225"/>
              <wp:wrapNone/>
              <wp:docPr id="2018824327" name="Conector drep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74226" cy="1590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B728EA" id="Conector drep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0.8pt" to="588.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" strokecolor="#4472c4 [3204]" strokeweight=".5pt">
              <v:stroke joinstyle="miter"/>
              <w10:wrap anchorx="page"/>
            </v:line>
          </w:pict>
        </mc:Fallback>
      </mc:AlternateContent>
    </w:r>
    <w:r w:rsidR="00D3019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347"/>
    <w:multiLevelType w:val="multilevel"/>
    <w:tmpl w:val="23C6C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A61B4E"/>
    <w:multiLevelType w:val="multilevel"/>
    <w:tmpl w:val="5BF2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6449947">
    <w:abstractNumId w:val="0"/>
  </w:num>
  <w:num w:numId="2" w16cid:durableId="1992556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C8"/>
    <w:rsid w:val="00094EF1"/>
    <w:rsid w:val="000D2182"/>
    <w:rsid w:val="00101836"/>
    <w:rsid w:val="00123C47"/>
    <w:rsid w:val="00203255"/>
    <w:rsid w:val="002736E0"/>
    <w:rsid w:val="002A6D3C"/>
    <w:rsid w:val="002D7340"/>
    <w:rsid w:val="00371C8A"/>
    <w:rsid w:val="003C6A13"/>
    <w:rsid w:val="003D6030"/>
    <w:rsid w:val="003E79D5"/>
    <w:rsid w:val="004A0D70"/>
    <w:rsid w:val="004A4F76"/>
    <w:rsid w:val="004F0CE8"/>
    <w:rsid w:val="005B41E9"/>
    <w:rsid w:val="0064610A"/>
    <w:rsid w:val="006E018A"/>
    <w:rsid w:val="0074724D"/>
    <w:rsid w:val="00752371"/>
    <w:rsid w:val="00770E39"/>
    <w:rsid w:val="007A1FC0"/>
    <w:rsid w:val="007B55EC"/>
    <w:rsid w:val="007D436C"/>
    <w:rsid w:val="008A4072"/>
    <w:rsid w:val="008F73E6"/>
    <w:rsid w:val="00901A22"/>
    <w:rsid w:val="00955894"/>
    <w:rsid w:val="00993135"/>
    <w:rsid w:val="009C14EB"/>
    <w:rsid w:val="009D4D8B"/>
    <w:rsid w:val="009F0BF4"/>
    <w:rsid w:val="00A95EFD"/>
    <w:rsid w:val="00AB6E2A"/>
    <w:rsid w:val="00AD71B9"/>
    <w:rsid w:val="00B16054"/>
    <w:rsid w:val="00B5697A"/>
    <w:rsid w:val="00B8265A"/>
    <w:rsid w:val="00B86B79"/>
    <w:rsid w:val="00B96D91"/>
    <w:rsid w:val="00BA2413"/>
    <w:rsid w:val="00C03E4B"/>
    <w:rsid w:val="00C20D7E"/>
    <w:rsid w:val="00C80A1E"/>
    <w:rsid w:val="00C82E6D"/>
    <w:rsid w:val="00CF3733"/>
    <w:rsid w:val="00D3019D"/>
    <w:rsid w:val="00D52FB8"/>
    <w:rsid w:val="00D721F3"/>
    <w:rsid w:val="00DB20D4"/>
    <w:rsid w:val="00DE62F4"/>
    <w:rsid w:val="00DF76FE"/>
    <w:rsid w:val="00E03EC8"/>
    <w:rsid w:val="00E75142"/>
    <w:rsid w:val="00EA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."/>
  <w14:docId w14:val="123A5661"/>
  <w15:chartTrackingRefBased/>
  <w15:docId w15:val="{BD18CF1F-9CA8-48E9-8451-9935A5C3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B79"/>
  </w:style>
  <w:style w:type="paragraph" w:styleId="Titlu1">
    <w:name w:val="heading 1"/>
    <w:basedOn w:val="Normal"/>
    <w:next w:val="Normal"/>
    <w:link w:val="Titlu1Caracter"/>
    <w:uiPriority w:val="9"/>
    <w:qFormat/>
    <w:rsid w:val="009C14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A6D3C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D3C"/>
  </w:style>
  <w:style w:type="paragraph" w:styleId="Subsol">
    <w:name w:val="footer"/>
    <w:basedOn w:val="Normal"/>
    <w:link w:val="SubsolCaracter"/>
    <w:uiPriority w:val="99"/>
    <w:unhideWhenUsed/>
    <w:rsid w:val="002A6D3C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D3C"/>
  </w:style>
  <w:style w:type="character" w:styleId="Hyperlink">
    <w:name w:val="Hyperlink"/>
    <w:basedOn w:val="Fontdeparagrafimplicit"/>
    <w:uiPriority w:val="99"/>
    <w:unhideWhenUsed/>
    <w:rsid w:val="002A6D3C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9D4D8B"/>
    <w:pPr>
      <w:spacing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9C1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pahida_cj@yahoo.com/web" TargetMode="External"/><Relationship Id="rId2" Type="http://schemas.openxmlformats.org/officeDocument/2006/relationships/hyperlink" Target="mailto:apahida_cj@yahoo.com/web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adresa%20cu%20antent%20Blank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6AB5A-7EFA-4082-99D5-669071F9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adresa cu antent Blank</Template>
  <TotalTime>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2024-10-29T12:32:00Z</cp:lastPrinted>
  <dcterms:created xsi:type="dcterms:W3CDTF">2026-08-27T09:39:00Z</dcterms:created>
  <dcterms:modified xsi:type="dcterms:W3CDTF">2026-08-27T09:39:00Z</dcterms:modified>
</cp:coreProperties>
</file>